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72C73F" w14:textId="5A5D824D" w:rsidR="00473F5B" w:rsidRDefault="007F6CC7" w:rsidP="00473F5B">
      <w:pPr>
        <w:pStyle w:val="Title"/>
      </w:pPr>
      <w:r>
        <w:rPr>
          <w:noProof/>
        </w:rPr>
        <w:t>Modern Regul</w:t>
      </w:r>
      <w:r w:rsidR="00DF717D">
        <w:rPr>
          <w:noProof/>
        </w:rPr>
        <w:t>a</w:t>
      </w:r>
      <w:r>
        <w:rPr>
          <w:noProof/>
        </w:rPr>
        <w:t>tor Improvement Tool</w:t>
      </w:r>
    </w:p>
    <w:p w14:paraId="6568BD23" w14:textId="0DD1A971" w:rsidR="00473F5B" w:rsidRDefault="00B15F07" w:rsidP="00E56ACF">
      <w:pPr>
        <w:pStyle w:val="Subtitle"/>
      </w:pPr>
      <w:r>
        <w:t>Summary</w:t>
      </w:r>
      <w:r w:rsidR="00954E4F">
        <w:t xml:space="preserve"> of process and outcomes</w:t>
      </w:r>
    </w:p>
    <w:p w14:paraId="07FC3C62" w14:textId="3F5E1B4F" w:rsidR="00473F5B" w:rsidRDefault="00D91EBA" w:rsidP="002D4A96">
      <w:pPr>
        <w:pStyle w:val="Author"/>
        <w:rPr>
          <w:b/>
          <w:sz w:val="60"/>
          <w:szCs w:val="24"/>
        </w:rPr>
      </w:pPr>
      <w:r>
        <w:t xml:space="preserve">March </w:t>
      </w:r>
      <w:r w:rsidR="009E23B8">
        <w:t>2025</w:t>
      </w:r>
    </w:p>
    <w:p w14:paraId="20C87D3D" w14:textId="77777777" w:rsidR="00E3538D" w:rsidRDefault="00E3538D" w:rsidP="00E74C34">
      <w:pPr>
        <w:pStyle w:val="TOC1"/>
        <w:sectPr w:rsidR="00E3538D" w:rsidSect="008F488C">
          <w:headerReference w:type="even" r:id="rId11"/>
          <w:headerReference w:type="default" r:id="rId12"/>
          <w:footerReference w:type="even" r:id="rId13"/>
          <w:footerReference w:type="default" r:id="rId14"/>
          <w:headerReference w:type="first" r:id="rId15"/>
          <w:footerReference w:type="first" r:id="rId16"/>
          <w:pgSz w:w="11906" w:h="16838"/>
          <w:pgMar w:top="1284" w:right="1134" w:bottom="816" w:left="1134" w:header="431" w:footer="999" w:gutter="0"/>
          <w:cols w:space="708"/>
          <w:titlePg/>
          <w:docGrid w:linePitch="360"/>
        </w:sectPr>
      </w:pPr>
    </w:p>
    <w:p w14:paraId="79E1C8EC" w14:textId="79D776B5" w:rsidR="001C0F11" w:rsidRDefault="001C0F11" w:rsidP="00E74C34">
      <w:pPr>
        <w:pStyle w:val="TOC1"/>
      </w:pPr>
    </w:p>
    <w:p w14:paraId="464470D9" w14:textId="20C668B2" w:rsidR="001C0F11" w:rsidRDefault="00897B96" w:rsidP="606AFE37">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76C67503" w14:textId="0339F842" w:rsidR="008F488C" w:rsidRPr="00FD5E8C" w:rsidRDefault="00DE3AEC" w:rsidP="008F488C">
      <w:pPr>
        <w:pStyle w:val="Heading1"/>
      </w:pPr>
      <w:bookmarkStart w:id="0" w:name="_Toc170737378"/>
      <w:bookmarkStart w:id="1" w:name="_Toc167106884"/>
      <w:r w:rsidRPr="00A65041">
        <w:lastRenderedPageBreak/>
        <w:t>S</w:t>
      </w:r>
      <w:r w:rsidR="008F488C" w:rsidRPr="00A65041">
        <w:t>ummary</w:t>
      </w:r>
      <w:bookmarkEnd w:id="0"/>
      <w:r w:rsidR="00180B0F">
        <w:t xml:space="preserve"> </w:t>
      </w:r>
      <w:r w:rsidR="0082431B">
        <w:t>of process and outcomes</w:t>
      </w:r>
      <w:r w:rsidR="00D52912">
        <w:t xml:space="preserve"> </w:t>
      </w:r>
    </w:p>
    <w:p w14:paraId="3683EA41" w14:textId="7A8FC257" w:rsidR="008F488C" w:rsidRPr="00FD5E8C" w:rsidRDefault="008F488C" w:rsidP="008F488C">
      <w:r w:rsidRPr="00FD5E8C">
        <w:t>The Inspector-General of Water Compliance was established on 5 August 2021.</w:t>
      </w:r>
    </w:p>
    <w:p w14:paraId="7DBE8452" w14:textId="743D1B58" w:rsidR="008F488C" w:rsidRPr="00FD5E8C" w:rsidRDefault="008F488C" w:rsidP="008F488C">
      <w:r w:rsidRPr="00FD5E8C">
        <w:t>An immediate observation of the Inspector-General was the absence of a collaborative forum for sharing good water regulation practice at the senior executive leader level in the Murray-Darling Basin. Consequently, the first Regulatory Leaders Forum (RLF) was held on 18 October 2021. The purpose of the forum was largely to drive improvements in regulatory maturity across the Murray-Darling Basin; specifically, to:</w:t>
      </w:r>
      <w:r w:rsidR="003A24C8" w:rsidRPr="003A24C8">
        <w:rPr>
          <w:noProof/>
        </w:rPr>
        <w:t xml:space="preserve"> </w:t>
      </w:r>
    </w:p>
    <w:p w14:paraId="10E72D49" w14:textId="543A2FD2" w:rsidR="008F488C" w:rsidRPr="00FD5E8C" w:rsidRDefault="008F488C" w:rsidP="008F488C">
      <w:pPr>
        <w:pStyle w:val="ListBullet"/>
      </w:pPr>
      <w:r w:rsidRPr="00FD5E8C">
        <w:t>share lessons (noting specific opportunities in resources, technology, intelligence and behaviour)</w:t>
      </w:r>
    </w:p>
    <w:p w14:paraId="0FC107CA" w14:textId="59EE3076" w:rsidR="008F488C" w:rsidRPr="00FD5E8C" w:rsidRDefault="008F488C" w:rsidP="008F488C">
      <w:pPr>
        <w:pStyle w:val="ListBullet"/>
      </w:pPr>
      <w:r w:rsidRPr="00FD5E8C">
        <w:t>pursue consistency and consider harmonisation</w:t>
      </w:r>
    </w:p>
    <w:p w14:paraId="7B5481AF" w14:textId="77777777" w:rsidR="008F488C" w:rsidRPr="00FD5E8C" w:rsidRDefault="008F488C" w:rsidP="008F488C">
      <w:pPr>
        <w:pStyle w:val="ListBullet"/>
      </w:pPr>
      <w:r w:rsidRPr="00FD5E8C">
        <w:t>focus on building community trust and confidence in water compliance.</w:t>
      </w:r>
    </w:p>
    <w:p w14:paraId="74000457" w14:textId="5C49E101" w:rsidR="008F488C" w:rsidRPr="00FD5E8C" w:rsidRDefault="008F488C" w:rsidP="008F488C">
      <w:r w:rsidRPr="00FD5E8C">
        <w:t>A review of compliance and enforcement across the Murray–Darling Basin prepared by Mr Des Pearson AO in June 2022 for the Inspector-General recommended:</w:t>
      </w:r>
    </w:p>
    <w:p w14:paraId="3FB381DB" w14:textId="322E369A" w:rsidR="008F488C" w:rsidRPr="00FD5E8C" w:rsidRDefault="008F488C" w:rsidP="008F488C">
      <w:pPr>
        <w:ind w:left="720"/>
        <w:rPr>
          <w:i/>
          <w:iCs/>
        </w:rPr>
      </w:pPr>
      <w:r w:rsidRPr="00FD5E8C">
        <w:rPr>
          <w:i/>
          <w:iCs/>
        </w:rPr>
        <w:t>“That the Inspector-General of Water Compliance (IGWC), in consultation with the Regulatory Leaders Forum, work to improve collegiality of water compliance regulators by leveraging off existing opportunities to drive cultural shift and to recognise that this would deliver benefits to all regulators.”</w:t>
      </w:r>
    </w:p>
    <w:p w14:paraId="648978F6" w14:textId="13A1590B" w:rsidR="008F488C" w:rsidRPr="00FD5E8C" w:rsidRDefault="008F488C" w:rsidP="008F488C">
      <w:r w:rsidRPr="00FD5E8C">
        <w:t xml:space="preserve">There is a broad recognition among governments, water users and academics about </w:t>
      </w:r>
      <w:r w:rsidR="00B819DD">
        <w:t xml:space="preserve">the </w:t>
      </w:r>
      <w:r w:rsidRPr="00FD5E8C">
        <w:t>need for strengthened water governance arrangements for the effective management of Basin water resources. The importance of adequate accountability in effective governance has also been emphasised, particularly as key principles of integrity, accountability and transparency are crucial to promote confidence in regulatory frameworks.</w:t>
      </w:r>
    </w:p>
    <w:p w14:paraId="08F25D5F" w14:textId="1B19BBC1" w:rsidR="008F488C" w:rsidRPr="00FD5E8C" w:rsidRDefault="008F488C" w:rsidP="008F488C">
      <w:r w:rsidRPr="00FD5E8C">
        <w:t xml:space="preserve">In early 2023, the RLF </w:t>
      </w:r>
      <w:r w:rsidR="000652F0">
        <w:t>considered</w:t>
      </w:r>
      <w:r w:rsidR="00D13EF0">
        <w:t xml:space="preserve"> the benefits of </w:t>
      </w:r>
      <w:r w:rsidRPr="00FD5E8C">
        <w:t>undertak</w:t>
      </w:r>
      <w:r w:rsidR="000652F0">
        <w:t>ing</w:t>
      </w:r>
      <w:r w:rsidRPr="00FD5E8C">
        <w:t xml:space="preserve"> self-assessment of regulatory maturity using the Modern Regulator Improvement Tool (MRIT) developed by the Australasian Environmental Law Enforcement and Regulators neTwork (AELERT). The MRIT is a qualitative self-assessment tool which requires and relies upon significant judgment in application. Whilst the tool is not able to be benchmarked between regulators, it does provide a way of self-assessing internal governance arrangements to provide a limited level of assurance regarding good regulatory practice in support of continuous improvement.</w:t>
      </w:r>
    </w:p>
    <w:p w14:paraId="54F4BD7B" w14:textId="00E4993F" w:rsidR="008F488C" w:rsidRDefault="008F488C" w:rsidP="008F488C">
      <w:r w:rsidRPr="00FD5E8C">
        <w:t xml:space="preserve">Further, in June 2023 the Inspector-General formed a strategic partnership with AELERT with a focus to </w:t>
      </w:r>
      <w:r w:rsidR="00D13EF0">
        <w:t>customise</w:t>
      </w:r>
      <w:r w:rsidRPr="00FD5E8C">
        <w:t xml:space="preserve"> the MRIT to make it fit-for-purpose for water regulators. </w:t>
      </w:r>
      <w:r w:rsidR="00275CF8">
        <w:t>T</w:t>
      </w:r>
      <w:r w:rsidRPr="00FD5E8C">
        <w:t xml:space="preserve">he </w:t>
      </w:r>
      <w:r w:rsidR="009E23B8">
        <w:t xml:space="preserve">original </w:t>
      </w:r>
      <w:r w:rsidRPr="00FD5E8C">
        <w:t xml:space="preserve">MRIT is quite generic and therefore not as accurate or helpful for water regulators as a bespoke MRIT would be. The updated tool </w:t>
      </w:r>
      <w:r w:rsidR="00D13EF0">
        <w:t>was</w:t>
      </w:r>
      <w:r w:rsidRPr="00FD5E8C">
        <w:t xml:space="preserve"> completed in </w:t>
      </w:r>
      <w:r w:rsidR="00D13EF0">
        <w:t>May</w:t>
      </w:r>
      <w:r w:rsidRPr="00FD5E8C">
        <w:t xml:space="preserve"> 2024</w:t>
      </w:r>
      <w:r w:rsidR="005D5988">
        <w:t xml:space="preserve"> and resulted in significant changes to the criteria within the </w:t>
      </w:r>
      <w:r w:rsidR="002D74C6" w:rsidRPr="00D03441">
        <w:rPr>
          <w:i/>
          <w:iCs/>
        </w:rPr>
        <w:t>r</w:t>
      </w:r>
      <w:r w:rsidR="5E095DEF" w:rsidRPr="00D03441">
        <w:rPr>
          <w:i/>
          <w:iCs/>
        </w:rPr>
        <w:t>isk</w:t>
      </w:r>
      <w:r w:rsidR="009926FE">
        <w:rPr>
          <w:i/>
          <w:iCs/>
        </w:rPr>
        <w:t>-</w:t>
      </w:r>
      <w:r w:rsidR="5E095DEF" w:rsidRPr="00D03441">
        <w:rPr>
          <w:i/>
          <w:iCs/>
        </w:rPr>
        <w:t xml:space="preserve">based </w:t>
      </w:r>
      <w:r w:rsidR="009926FE">
        <w:rPr>
          <w:i/>
          <w:iCs/>
        </w:rPr>
        <w:t>compliance planning</w:t>
      </w:r>
      <w:r w:rsidR="00C623E0">
        <w:rPr>
          <w:i/>
          <w:iCs/>
        </w:rPr>
        <w:t xml:space="preserve"> </w:t>
      </w:r>
      <w:r w:rsidR="3A434274">
        <w:t xml:space="preserve">and </w:t>
      </w:r>
      <w:r w:rsidR="002D74C6" w:rsidRPr="00D03441">
        <w:rPr>
          <w:i/>
          <w:iCs/>
        </w:rPr>
        <w:t>p</w:t>
      </w:r>
      <w:r w:rsidR="3A434274" w:rsidRPr="00D03441">
        <w:rPr>
          <w:i/>
          <w:iCs/>
        </w:rPr>
        <w:t>erformance reporting</w:t>
      </w:r>
      <w:r w:rsidR="003633A6">
        <w:rPr>
          <w:i/>
          <w:iCs/>
        </w:rPr>
        <w:t xml:space="preserve"> in water regulation</w:t>
      </w:r>
      <w:r w:rsidR="3A434274">
        <w:t xml:space="preserve"> </w:t>
      </w:r>
      <w:r w:rsidR="007E2493">
        <w:t>attributes</w:t>
      </w:r>
      <w:r w:rsidRPr="00FD5E8C">
        <w:t>.</w:t>
      </w:r>
      <w:r w:rsidR="006964A1">
        <w:t xml:space="preserve"> The 2025 rating for these 2 attributes is therefore considered a new baseline rating.</w:t>
      </w:r>
      <w:r w:rsidR="002E06C2">
        <w:t xml:space="preserve"> There were additional minor amendments to the criteria within the</w:t>
      </w:r>
      <w:r w:rsidR="00724F66">
        <w:t xml:space="preserve"> </w:t>
      </w:r>
      <w:r w:rsidR="00B420EE">
        <w:rPr>
          <w:i/>
          <w:iCs/>
        </w:rPr>
        <w:t>water regulator</w:t>
      </w:r>
      <w:r w:rsidR="00346724">
        <w:rPr>
          <w:i/>
          <w:iCs/>
        </w:rPr>
        <w:t>’s</w:t>
      </w:r>
      <w:r w:rsidR="00B420EE">
        <w:t xml:space="preserve"> </w:t>
      </w:r>
      <w:r w:rsidR="00346724" w:rsidRPr="00D03441">
        <w:rPr>
          <w:i/>
          <w:iCs/>
        </w:rPr>
        <w:t xml:space="preserve">capability function </w:t>
      </w:r>
      <w:r w:rsidR="00B420EE">
        <w:t xml:space="preserve">(formerly </w:t>
      </w:r>
      <w:r w:rsidR="00724F66" w:rsidRPr="00D03441">
        <w:rPr>
          <w:i/>
          <w:iCs/>
        </w:rPr>
        <w:t>training and procedures</w:t>
      </w:r>
      <w:r w:rsidR="00346724">
        <w:rPr>
          <w:i/>
          <w:iCs/>
        </w:rPr>
        <w:t>)</w:t>
      </w:r>
      <w:r w:rsidR="00724F66">
        <w:rPr>
          <w:i/>
          <w:iCs/>
        </w:rPr>
        <w:t xml:space="preserve"> </w:t>
      </w:r>
      <w:r w:rsidR="00724F66" w:rsidRPr="00D03441">
        <w:t>and</w:t>
      </w:r>
      <w:r w:rsidR="002E06C2">
        <w:t xml:space="preserve"> </w:t>
      </w:r>
      <w:r w:rsidR="00947931">
        <w:rPr>
          <w:i/>
          <w:iCs/>
        </w:rPr>
        <w:t>cultu</w:t>
      </w:r>
      <w:r w:rsidR="000D0321">
        <w:rPr>
          <w:i/>
          <w:iCs/>
        </w:rPr>
        <w:t>re and leadership</w:t>
      </w:r>
      <w:r w:rsidR="002E06C2">
        <w:t xml:space="preserve"> section</w:t>
      </w:r>
      <w:r w:rsidR="00724F66">
        <w:t>s,</w:t>
      </w:r>
      <w:r w:rsidR="002E06C2">
        <w:t xml:space="preserve"> as well as </w:t>
      </w:r>
      <w:r w:rsidR="007169DD" w:rsidRPr="00D03441">
        <w:rPr>
          <w:i/>
          <w:iCs/>
        </w:rPr>
        <w:t>l</w:t>
      </w:r>
      <w:r w:rsidR="76737BC0" w:rsidRPr="00D03441">
        <w:rPr>
          <w:i/>
          <w:iCs/>
        </w:rPr>
        <w:t>earning with others</w:t>
      </w:r>
      <w:r w:rsidR="007169DD">
        <w:t>.</w:t>
      </w:r>
      <w:r w:rsidR="0006359B">
        <w:t xml:space="preserve"> </w:t>
      </w:r>
    </w:p>
    <w:p w14:paraId="59FB7761" w14:textId="04CAAA67" w:rsidR="008E48C5" w:rsidRPr="00FD5E8C" w:rsidRDefault="007E2493" w:rsidP="008F488C">
      <w:r>
        <w:t xml:space="preserve">In late 2024, </w:t>
      </w:r>
      <w:r w:rsidR="4A008845">
        <w:t xml:space="preserve">AELERT </w:t>
      </w:r>
      <w:r>
        <w:t>was</w:t>
      </w:r>
      <w:r w:rsidR="4A008845">
        <w:t xml:space="preserve"> working on a refresh of the generic MRIT</w:t>
      </w:r>
      <w:r w:rsidR="0005444D">
        <w:t>,</w:t>
      </w:r>
      <w:r w:rsidR="4A008845">
        <w:t xml:space="preserve"> the r</w:t>
      </w:r>
      <w:r w:rsidR="2537C857">
        <w:t>esults of which will inform th</w:t>
      </w:r>
      <w:r w:rsidR="4A008845">
        <w:t xml:space="preserve">e </w:t>
      </w:r>
      <w:r w:rsidR="2537C857">
        <w:t>next self-assessment.</w:t>
      </w:r>
      <w:r w:rsidR="007F5871">
        <w:t xml:space="preserve"> We have employed the </w:t>
      </w:r>
      <w:r w:rsidR="007F5871" w:rsidRPr="00D03441">
        <w:rPr>
          <w:i/>
          <w:iCs/>
        </w:rPr>
        <w:t xml:space="preserve">MRIT – Customised for Water Regulatory Agencies (Version 5.0.1) </w:t>
      </w:r>
      <w:r w:rsidR="007F5871">
        <w:t xml:space="preserve">to complete this self-assessment. As such, several attribute headings </w:t>
      </w:r>
      <w:r w:rsidR="009B5958">
        <w:t>are different from the original MRIT</w:t>
      </w:r>
      <w:r w:rsidR="00014CE0">
        <w:t xml:space="preserve">. These are identified in the </w:t>
      </w:r>
      <w:r w:rsidR="00524A6D">
        <w:t xml:space="preserve">visual outcomes on </w:t>
      </w:r>
      <w:r w:rsidR="00524A6D" w:rsidRPr="0076258F">
        <w:t xml:space="preserve">page </w:t>
      </w:r>
      <w:r w:rsidR="000E6A5B">
        <w:t>4</w:t>
      </w:r>
      <w:r w:rsidR="00524A6D">
        <w:t>.</w:t>
      </w:r>
      <w:r w:rsidR="003A24C8" w:rsidRPr="003A24C8">
        <w:rPr>
          <w:noProof/>
        </w:rPr>
        <w:t xml:space="preserve"> </w:t>
      </w:r>
    </w:p>
    <w:p w14:paraId="26D8CE82" w14:textId="17462686" w:rsidR="009C64F9" w:rsidRDefault="008F488C" w:rsidP="008F488C">
      <w:pPr>
        <w:rPr>
          <w:noProof/>
        </w:rPr>
      </w:pPr>
      <w:r w:rsidRPr="00FD5E8C">
        <w:lastRenderedPageBreak/>
        <w:t xml:space="preserve">The tool does not provide a full or complete assessment of organisational maturity. When interpreting results of the self-assessment, it is important to recognise that the tool reflects criteria which are focused on the activities and outcomes of front-line regulatory agencies, which in a number of instances is not relevant to the Inspector-General as a </w:t>
      </w:r>
      <w:r>
        <w:t>regulator</w:t>
      </w:r>
      <w:r w:rsidR="0C1A9985">
        <w:t xml:space="preserve"> with predominantly oversight powers</w:t>
      </w:r>
      <w:r>
        <w:t>.</w:t>
      </w:r>
      <w:r w:rsidRPr="00FD5E8C">
        <w:t xml:space="preserve"> </w:t>
      </w:r>
      <w:r w:rsidR="00F04A3F">
        <w:t>The MRIT</w:t>
      </w:r>
      <w:r w:rsidR="00355726">
        <w:t>,</w:t>
      </w:r>
      <w:r w:rsidR="00F04A3F">
        <w:t xml:space="preserve"> therefore</w:t>
      </w:r>
      <w:r w:rsidR="00355726">
        <w:t>,</w:t>
      </w:r>
      <w:r w:rsidR="00F04A3F">
        <w:t xml:space="preserve"> provides a guide</w:t>
      </w:r>
      <w:r w:rsidR="00531CD5">
        <w:t xml:space="preserve"> to the Inspector-General regarding areas for</w:t>
      </w:r>
      <w:r w:rsidR="00355726">
        <w:t>,</w:t>
      </w:r>
      <w:r w:rsidR="00531CD5">
        <w:t xml:space="preserve"> and </w:t>
      </w:r>
      <w:r w:rsidR="00355726">
        <w:t xml:space="preserve">a </w:t>
      </w:r>
      <w:r w:rsidR="00531CD5">
        <w:t>pathway to</w:t>
      </w:r>
      <w:r w:rsidR="00355726">
        <w:t>,</w:t>
      </w:r>
      <w:r w:rsidR="00531CD5">
        <w:t xml:space="preserve"> improvement, rather than </w:t>
      </w:r>
      <w:r w:rsidR="00355726">
        <w:t>a complete maturity description of the organisation.</w:t>
      </w:r>
      <w:r w:rsidR="009C64F9" w:rsidRPr="009C64F9">
        <w:rPr>
          <w:noProof/>
        </w:rPr>
        <w:t xml:space="preserve"> </w:t>
      </w:r>
    </w:p>
    <w:p w14:paraId="4C160BD2" w14:textId="7C676D4B" w:rsidR="008F488C" w:rsidRDefault="009C64F9" w:rsidP="008F488C">
      <w:r>
        <w:rPr>
          <w:noProof/>
        </w:rPr>
        <mc:AlternateContent>
          <mc:Choice Requires="wpg">
            <w:drawing>
              <wp:inline distT="0" distB="0" distL="0" distR="0" wp14:anchorId="171E9C0F" wp14:editId="4F21EB02">
                <wp:extent cx="2695575" cy="2181225"/>
                <wp:effectExtent l="0" t="0" r="28575" b="28575"/>
                <wp:docPr id="2073062702" name="Group 2" descr="The MRIT six-point maturity rating in ascending order."/>
                <wp:cNvGraphicFramePr/>
                <a:graphic xmlns:a="http://schemas.openxmlformats.org/drawingml/2006/main">
                  <a:graphicData uri="http://schemas.microsoft.com/office/word/2010/wordprocessingGroup">
                    <wpg:wgp>
                      <wpg:cNvGrpSpPr/>
                      <wpg:grpSpPr>
                        <a:xfrm>
                          <a:off x="0" y="0"/>
                          <a:ext cx="2695575" cy="2181225"/>
                          <a:chOff x="0" y="0"/>
                          <a:chExt cx="2695575" cy="2181225"/>
                        </a:xfrm>
                      </wpg:grpSpPr>
                      <wps:wsp>
                        <wps:cNvPr id="251108690" name="Text Box 1"/>
                        <wps:cNvSpPr txBox="1"/>
                        <wps:spPr>
                          <a:xfrm>
                            <a:off x="0" y="0"/>
                            <a:ext cx="2695575" cy="2181225"/>
                          </a:xfrm>
                          <a:prstGeom prst="rect">
                            <a:avLst/>
                          </a:prstGeom>
                          <a:noFill/>
                          <a:ln w="6350">
                            <a:solidFill>
                              <a:prstClr val="black"/>
                            </a:solidFill>
                          </a:ln>
                        </wps:spPr>
                        <wps:txbx>
                          <w:txbxContent>
                            <w:p w14:paraId="767317C9" w14:textId="77777777" w:rsidR="009C64F9" w:rsidRDefault="009C64F9" w:rsidP="009C64F9">
                              <w:pPr>
                                <w:keepNext/>
                              </w:pPr>
                              <w:r>
                                <w:t>The MRIT six-point maturity assessment scale</w:t>
                              </w:r>
                            </w:p>
                            <w:p w14:paraId="38646791" w14:textId="77777777" w:rsidR="009C64F9" w:rsidRDefault="009C64F9" w:rsidP="009C64F9">
                              <w:pPr>
                                <w:keepNext/>
                                <w:ind w:left="720" w:firstLine="720"/>
                              </w:pPr>
                              <w:r>
                                <w:t>Leading</w:t>
                              </w:r>
                            </w:p>
                            <w:p w14:paraId="7EE5EEBA" w14:textId="77777777" w:rsidR="009C64F9" w:rsidRDefault="009C64F9" w:rsidP="009C64F9">
                              <w:pPr>
                                <w:ind w:left="720" w:firstLine="720"/>
                              </w:pPr>
                              <w:r>
                                <w:t>Well-established</w:t>
                              </w:r>
                            </w:p>
                            <w:p w14:paraId="56045998" w14:textId="77777777" w:rsidR="009C64F9" w:rsidRDefault="009C64F9" w:rsidP="009C64F9">
                              <w:pPr>
                                <w:ind w:left="720" w:firstLine="720"/>
                              </w:pPr>
                              <w:r>
                                <w:t>Maturing</w:t>
                              </w:r>
                            </w:p>
                            <w:p w14:paraId="7FEDF827" w14:textId="77777777" w:rsidR="009C64F9" w:rsidRDefault="009C64F9" w:rsidP="009C64F9">
                              <w:pPr>
                                <w:ind w:left="720" w:firstLine="720"/>
                              </w:pPr>
                              <w:r>
                                <w:t>Developing</w:t>
                              </w:r>
                            </w:p>
                            <w:p w14:paraId="6755EB7F" w14:textId="77777777" w:rsidR="009C64F9" w:rsidRDefault="009C64F9" w:rsidP="009C64F9">
                              <w:pPr>
                                <w:ind w:left="720" w:firstLine="720"/>
                              </w:pPr>
                              <w:r>
                                <w:t>Emerging</w:t>
                              </w:r>
                            </w:p>
                            <w:p w14:paraId="663866BD" w14:textId="77777777" w:rsidR="009C64F9" w:rsidRPr="00670217" w:rsidRDefault="009C64F9" w:rsidP="009C64F9">
                              <w:pPr>
                                <w:ind w:left="1440"/>
                              </w:pPr>
                              <w:r>
                                <w:t>Absent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3702036" name="Arrow: Up 1" descr="Arrow indicating increase moving upwards."/>
                        <wps:cNvSpPr/>
                        <wps:spPr>
                          <a:xfrm>
                            <a:off x="260590" y="571141"/>
                            <a:ext cx="484505" cy="1466850"/>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71E9C0F" id="Group 2" o:spid="_x0000_s1026" alt="The MRIT six-point maturity rating in ascending order." style="width:212.25pt;height:171.75pt;mso-position-horizontal-relative:char;mso-position-vertical-relative:line" coordsize="26955,2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">
                <v:shapetype id="_x0000_t202" coordsize="21600,21600" o:spt="202" path="m,l,21600r21600,l21600,xe">
                  <v:stroke joinstyle="miter"/>
                  <v:path gradientshapeok="t" o:connecttype="rect"/>
                </v:shapetype>
                <v:shape id="_x0000_s1027" type="#_x0000_t202" style="position:absolute;width:26955;height:2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" filled="f" strokeweight=".5pt">
                  <v:textbox>
                    <w:txbxContent>
                      <w:p w14:paraId="767317C9" w14:textId="77777777" w:rsidR="009C64F9" w:rsidRDefault="009C64F9" w:rsidP="009C64F9">
                        <w:pPr>
                          <w:keepNext/>
                        </w:pPr>
                        <w:r>
                          <w:t>The MRIT six-point maturity assessment scale</w:t>
                        </w:r>
                      </w:p>
                      <w:p w14:paraId="38646791" w14:textId="77777777" w:rsidR="009C64F9" w:rsidRDefault="009C64F9" w:rsidP="009C64F9">
                        <w:pPr>
                          <w:keepNext/>
                          <w:ind w:left="720" w:firstLine="720"/>
                        </w:pPr>
                        <w:r>
                          <w:t>Leading</w:t>
                        </w:r>
                      </w:p>
                      <w:p w14:paraId="7EE5EEBA" w14:textId="77777777" w:rsidR="009C64F9" w:rsidRDefault="009C64F9" w:rsidP="009C64F9">
                        <w:pPr>
                          <w:ind w:left="720" w:firstLine="720"/>
                        </w:pPr>
                        <w:r>
                          <w:t>Well-established</w:t>
                        </w:r>
                      </w:p>
                      <w:p w14:paraId="56045998" w14:textId="77777777" w:rsidR="009C64F9" w:rsidRDefault="009C64F9" w:rsidP="009C64F9">
                        <w:pPr>
                          <w:ind w:left="720" w:firstLine="720"/>
                        </w:pPr>
                        <w:r>
                          <w:t>Maturing</w:t>
                        </w:r>
                      </w:p>
                      <w:p w14:paraId="7FEDF827" w14:textId="77777777" w:rsidR="009C64F9" w:rsidRDefault="009C64F9" w:rsidP="009C64F9">
                        <w:pPr>
                          <w:ind w:left="720" w:firstLine="720"/>
                        </w:pPr>
                        <w:r>
                          <w:t>Developing</w:t>
                        </w:r>
                      </w:p>
                      <w:p w14:paraId="6755EB7F" w14:textId="77777777" w:rsidR="009C64F9" w:rsidRDefault="009C64F9" w:rsidP="009C64F9">
                        <w:pPr>
                          <w:ind w:left="720" w:firstLine="720"/>
                        </w:pPr>
                        <w:r>
                          <w:t>Emerging</w:t>
                        </w:r>
                      </w:p>
                      <w:p w14:paraId="663866BD" w14:textId="77777777" w:rsidR="009C64F9" w:rsidRPr="00670217" w:rsidRDefault="009C64F9" w:rsidP="009C64F9">
                        <w:pPr>
                          <w:ind w:left="1440"/>
                        </w:pPr>
                        <w:r>
                          <w:t>Absent</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 o:spid="_x0000_s1028" type="#_x0000_t68" alt="Arrow indicating increase moving upwards." style="position:absolute;left:2605;top:5711;width:4845;height:14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" adj="3567" fillcolor="#4c6968 [3204]" strokecolor="#0b0f0f [484]" strokeweight="2pt"/>
                <w10:anchorlock/>
              </v:group>
            </w:pict>
          </mc:Fallback>
        </mc:AlternateContent>
      </w:r>
    </w:p>
    <w:p w14:paraId="40EBF37B" w14:textId="77777777" w:rsidR="007671FF" w:rsidRPr="00FD5E8C" w:rsidRDefault="007671FF" w:rsidP="008F488C"/>
    <w:p w14:paraId="04D065F6" w14:textId="600649FB" w:rsidR="008F488C" w:rsidRPr="00FD5E8C" w:rsidRDefault="59485064" w:rsidP="008F488C">
      <w:pPr>
        <w:pStyle w:val="Heading3"/>
      </w:pPr>
      <w:bookmarkStart w:id="2" w:name="_Toc170737379"/>
      <w:r>
        <w:t>This s</w:t>
      </w:r>
      <w:r w:rsidR="00D85200">
        <w:t>elf</w:t>
      </w:r>
      <w:r w:rsidR="008F488C">
        <w:t xml:space="preserve">-assessment </w:t>
      </w:r>
      <w:r w:rsidR="0034290F">
        <w:t>measured against b</w:t>
      </w:r>
      <w:r w:rsidR="00D85200">
        <w:t xml:space="preserve">aseline </w:t>
      </w:r>
      <w:r w:rsidR="008F488C">
        <w:t>results</w:t>
      </w:r>
      <w:bookmarkEnd w:id="2"/>
    </w:p>
    <w:p w14:paraId="28711A5E" w14:textId="3D6C9B70" w:rsidR="009F5F81" w:rsidRPr="000F79FA" w:rsidRDefault="00FD4BD6" w:rsidP="008F488C">
      <w:r w:rsidRPr="000F79FA">
        <w:t>Since the initial self-assessment</w:t>
      </w:r>
      <w:r w:rsidR="00F82762">
        <w:t xml:space="preserve"> finalised</w:t>
      </w:r>
      <w:r w:rsidRPr="000F79FA">
        <w:t xml:space="preserve"> in January 2024</w:t>
      </w:r>
      <w:r w:rsidR="00A97EA6">
        <w:t>,</w:t>
      </w:r>
      <w:r w:rsidRPr="000F79FA">
        <w:t xml:space="preserve"> </w:t>
      </w:r>
      <w:r w:rsidR="00E04144">
        <w:t>4</w:t>
      </w:r>
      <w:r w:rsidR="000919BC" w:rsidRPr="000F79FA">
        <w:t xml:space="preserve"> criteria </w:t>
      </w:r>
      <w:r w:rsidR="00F82762">
        <w:t>(</w:t>
      </w:r>
      <w:r w:rsidR="000919BC" w:rsidRPr="000F79FA">
        <w:rPr>
          <w:i/>
          <w:iCs/>
        </w:rPr>
        <w:t>Culture and Leadership focus</w:t>
      </w:r>
      <w:r w:rsidR="000919BC" w:rsidRPr="000F79FA">
        <w:t xml:space="preserve">, </w:t>
      </w:r>
      <w:r w:rsidR="0067530D" w:rsidRPr="000F79FA">
        <w:rPr>
          <w:i/>
          <w:iCs/>
        </w:rPr>
        <w:t>Activity and visibility</w:t>
      </w:r>
      <w:r w:rsidR="0067530D" w:rsidRPr="000F79FA">
        <w:t xml:space="preserve">, </w:t>
      </w:r>
      <w:r w:rsidR="0067530D" w:rsidRPr="000F79FA">
        <w:rPr>
          <w:i/>
          <w:iCs/>
        </w:rPr>
        <w:t>Problem</w:t>
      </w:r>
      <w:r w:rsidR="003C6F3E">
        <w:rPr>
          <w:i/>
          <w:iCs/>
        </w:rPr>
        <w:t>-</w:t>
      </w:r>
      <w:r w:rsidR="0067530D" w:rsidRPr="000F79FA">
        <w:rPr>
          <w:i/>
          <w:iCs/>
        </w:rPr>
        <w:t>solving approach</w:t>
      </w:r>
      <w:r w:rsidR="0067530D" w:rsidRPr="000F79FA">
        <w:t xml:space="preserve"> and</w:t>
      </w:r>
      <w:r w:rsidR="000255EE" w:rsidRPr="000F79FA">
        <w:t xml:space="preserve">, </w:t>
      </w:r>
      <w:r w:rsidR="0067530D" w:rsidRPr="000F79FA">
        <w:rPr>
          <w:i/>
          <w:iCs/>
        </w:rPr>
        <w:t>Training and procedures</w:t>
      </w:r>
      <w:r w:rsidR="00F82762">
        <w:t>)</w:t>
      </w:r>
      <w:r w:rsidR="0067530D" w:rsidRPr="000F79FA">
        <w:t xml:space="preserve"> </w:t>
      </w:r>
      <w:r w:rsidR="003C157B" w:rsidRPr="000F79FA">
        <w:t xml:space="preserve">have increased </w:t>
      </w:r>
      <w:r w:rsidR="705C2DD2">
        <w:t>in maturity</w:t>
      </w:r>
      <w:r w:rsidR="003C157B" w:rsidRPr="000F79FA">
        <w:t xml:space="preserve"> rating. All </w:t>
      </w:r>
      <w:r w:rsidR="00E04144">
        <w:t>4</w:t>
      </w:r>
      <w:r w:rsidR="003C157B" w:rsidRPr="000F79FA">
        <w:t xml:space="preserve"> </w:t>
      </w:r>
      <w:r w:rsidR="000255EE" w:rsidRPr="000F79FA">
        <w:t xml:space="preserve">increased </w:t>
      </w:r>
      <w:r w:rsidR="003C157B" w:rsidRPr="000F79FA">
        <w:t xml:space="preserve">a </w:t>
      </w:r>
      <w:r w:rsidR="004437D7" w:rsidRPr="000F79FA">
        <w:t>point higher within the six-point scale</w:t>
      </w:r>
      <w:r w:rsidR="00FC7AE4">
        <w:t xml:space="preserve"> and are explored in more detail below.</w:t>
      </w:r>
    </w:p>
    <w:p w14:paraId="071FEEB6" w14:textId="37EB0280" w:rsidR="0048386E" w:rsidRDefault="008F488C" w:rsidP="008F488C">
      <w:r w:rsidRPr="73257B3E">
        <w:t xml:space="preserve">This </w:t>
      </w:r>
      <w:r w:rsidR="00C24CFF" w:rsidRPr="00A15E6F">
        <w:t xml:space="preserve">outcome reflects </w:t>
      </w:r>
      <w:r w:rsidR="00333542" w:rsidRPr="00A15E6F">
        <w:t xml:space="preserve">increases in organisational maturity </w:t>
      </w:r>
      <w:r w:rsidR="00F40B69" w:rsidRPr="00A15E6F">
        <w:t xml:space="preserve">and the </w:t>
      </w:r>
      <w:r w:rsidR="00AF1BF5" w:rsidRPr="00A15E6F">
        <w:t xml:space="preserve">strong </w:t>
      </w:r>
      <w:r w:rsidR="00BA5AE6" w:rsidRPr="00A15E6F">
        <w:t xml:space="preserve">continuous improvement culture embedded </w:t>
      </w:r>
      <w:r w:rsidR="004877B2" w:rsidRPr="00A15E6F">
        <w:t xml:space="preserve">within all aspects of the </w:t>
      </w:r>
      <w:r w:rsidR="00F82762" w:rsidRPr="00A15E6F">
        <w:t>I</w:t>
      </w:r>
      <w:r w:rsidR="00F82762">
        <w:t>nspector-General</w:t>
      </w:r>
      <w:r w:rsidR="00F82762" w:rsidRPr="00A15E6F">
        <w:t xml:space="preserve">’s </w:t>
      </w:r>
      <w:r w:rsidR="005A09F0" w:rsidRPr="00A15E6F">
        <w:t>management policies and structures.</w:t>
      </w:r>
      <w:r w:rsidR="00F40B69">
        <w:t xml:space="preserve"> </w:t>
      </w:r>
    </w:p>
    <w:p w14:paraId="05A27E20" w14:textId="6ED95DC3" w:rsidR="00F82762" w:rsidRDefault="003A24C8" w:rsidP="008F488C">
      <w:r>
        <w:rPr>
          <w:noProof/>
        </w:rPr>
        <w:lastRenderedPageBreak/>
        <w:drawing>
          <wp:inline distT="0" distB="0" distL="0" distR="0" wp14:anchorId="23EEEF03" wp14:editId="734922CF">
            <wp:extent cx="6115050" cy="7648575"/>
            <wp:effectExtent l="0" t="0" r="0" b="9525"/>
            <wp:docPr id="949936085" name="Picture 1" descr="A circular chart with text and numbers representing the IGWC ratings progression summary from 2024 t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36085" name="Picture 1" descr="A circular chart with text and numbers representing the IGWC ratings progression summary from 2024 to 20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7648575"/>
                    </a:xfrm>
                    <a:prstGeom prst="rect">
                      <a:avLst/>
                    </a:prstGeom>
                    <a:noFill/>
                    <a:ln>
                      <a:noFill/>
                    </a:ln>
                  </pic:spPr>
                </pic:pic>
              </a:graphicData>
            </a:graphic>
          </wp:inline>
        </w:drawing>
      </w:r>
    </w:p>
    <w:p w14:paraId="7DF451B3" w14:textId="1E8A89DA" w:rsidR="0074650B" w:rsidRDefault="0074650B">
      <w:pPr>
        <w:spacing w:after="0"/>
        <w:rPr>
          <w:highlight w:val="yellow"/>
        </w:rPr>
      </w:pPr>
      <w:r>
        <w:rPr>
          <w:highlight w:val="yellow"/>
        </w:rPr>
        <w:br w:type="page"/>
      </w:r>
    </w:p>
    <w:tbl>
      <w:tblPr>
        <w:tblStyle w:val="TableGridLight"/>
        <w:tblW w:w="0" w:type="auto"/>
        <w:tblLook w:val="04A0" w:firstRow="1" w:lastRow="0" w:firstColumn="1" w:lastColumn="0" w:noHBand="0" w:noVBand="1"/>
      </w:tblPr>
      <w:tblGrid>
        <w:gridCol w:w="4820"/>
        <w:gridCol w:w="2409"/>
        <w:gridCol w:w="2409"/>
      </w:tblGrid>
      <w:tr w:rsidR="0048386E" w14:paraId="7DE7D680" w14:textId="77777777" w:rsidTr="00D03441">
        <w:trPr>
          <w:cnfStyle w:val="100000000000" w:firstRow="1" w:lastRow="0" w:firstColumn="0" w:lastColumn="0" w:oddVBand="0" w:evenVBand="0" w:oddHBand="0" w:evenHBand="0" w:firstRowFirstColumn="0" w:firstRowLastColumn="0" w:lastRowFirstColumn="0" w:lastRowLastColumn="0"/>
        </w:trPr>
        <w:tc>
          <w:tcPr>
            <w:tcW w:w="4820" w:type="dxa"/>
          </w:tcPr>
          <w:p w14:paraId="709B2792" w14:textId="50A5CA8B" w:rsidR="0048386E" w:rsidRPr="00D03441" w:rsidRDefault="0048386E" w:rsidP="008F488C">
            <w:pPr>
              <w:rPr>
                <w:b/>
                <w:bCs/>
                <w:color w:val="FFFFFF"/>
              </w:rPr>
            </w:pPr>
            <w:r w:rsidRPr="00D03441">
              <w:rPr>
                <w:b/>
                <w:bCs/>
                <w:color w:val="FFFFFF"/>
              </w:rPr>
              <w:lastRenderedPageBreak/>
              <w:t>Category</w:t>
            </w:r>
          </w:p>
        </w:tc>
        <w:tc>
          <w:tcPr>
            <w:tcW w:w="2409" w:type="dxa"/>
          </w:tcPr>
          <w:p w14:paraId="0B49EEB9" w14:textId="03D517BA" w:rsidR="0048386E" w:rsidRPr="00D03441" w:rsidRDefault="0048386E" w:rsidP="008F488C">
            <w:pPr>
              <w:rPr>
                <w:b/>
                <w:bCs/>
                <w:color w:val="FFFFFF"/>
              </w:rPr>
            </w:pPr>
            <w:r w:rsidRPr="00D03441">
              <w:rPr>
                <w:b/>
                <w:bCs/>
                <w:color w:val="FFFFFF"/>
              </w:rPr>
              <w:t>2024 Rating</w:t>
            </w:r>
          </w:p>
        </w:tc>
        <w:tc>
          <w:tcPr>
            <w:tcW w:w="2409" w:type="dxa"/>
          </w:tcPr>
          <w:p w14:paraId="2E57EB3A" w14:textId="00490648" w:rsidR="0048386E" w:rsidRPr="00D03441" w:rsidRDefault="0048386E" w:rsidP="008F488C">
            <w:pPr>
              <w:rPr>
                <w:b/>
                <w:bCs/>
                <w:color w:val="FFFFFF"/>
              </w:rPr>
            </w:pPr>
            <w:r w:rsidRPr="00D03441">
              <w:rPr>
                <w:b/>
                <w:bCs/>
                <w:color w:val="FFFFFF"/>
              </w:rPr>
              <w:t>2025 Rating</w:t>
            </w:r>
          </w:p>
        </w:tc>
      </w:tr>
      <w:tr w:rsidR="00892329" w14:paraId="7CF38A3D" w14:textId="77777777" w:rsidTr="00D03441">
        <w:tc>
          <w:tcPr>
            <w:tcW w:w="0" w:type="dxa"/>
            <w:gridSpan w:val="3"/>
            <w:shd w:val="clear" w:color="auto" w:fill="B2C7C7" w:themeFill="accent1" w:themeFillTint="66"/>
          </w:tcPr>
          <w:p w14:paraId="5B4B9081" w14:textId="39275036" w:rsidR="00892329" w:rsidRDefault="00892329" w:rsidP="008F488C">
            <w:r w:rsidRPr="00D03441">
              <w:rPr>
                <w:b/>
                <w:bCs/>
              </w:rPr>
              <w:t>Vision, Role and Strategy</w:t>
            </w:r>
          </w:p>
        </w:tc>
      </w:tr>
      <w:tr w:rsidR="0048386E" w14:paraId="285ABA7A" w14:textId="77777777" w:rsidTr="00D03441">
        <w:tc>
          <w:tcPr>
            <w:tcW w:w="4820" w:type="dxa"/>
          </w:tcPr>
          <w:p w14:paraId="260B3D26" w14:textId="1543697C" w:rsidR="0048386E" w:rsidRDefault="003E4853" w:rsidP="003E4853">
            <w:r>
              <w:t>i. Corporate plan and contribution</w:t>
            </w:r>
          </w:p>
        </w:tc>
        <w:tc>
          <w:tcPr>
            <w:tcW w:w="2409" w:type="dxa"/>
          </w:tcPr>
          <w:p w14:paraId="18359F5E" w14:textId="4639C754" w:rsidR="0048386E" w:rsidRDefault="006964A1" w:rsidP="008F488C">
            <w:r>
              <w:t>Maturing</w:t>
            </w:r>
          </w:p>
        </w:tc>
        <w:tc>
          <w:tcPr>
            <w:tcW w:w="2409" w:type="dxa"/>
          </w:tcPr>
          <w:p w14:paraId="5C2F9457" w14:textId="10E9FD73" w:rsidR="0048386E" w:rsidRDefault="006964A1" w:rsidP="008F488C">
            <w:r>
              <w:t>Maturing</w:t>
            </w:r>
          </w:p>
        </w:tc>
      </w:tr>
      <w:tr w:rsidR="006964A1" w14:paraId="3EBAFC72" w14:textId="77777777" w:rsidTr="0048386E">
        <w:tc>
          <w:tcPr>
            <w:tcW w:w="4820" w:type="dxa"/>
          </w:tcPr>
          <w:p w14:paraId="5546DB84" w14:textId="6C7B3FF5" w:rsidR="006964A1" w:rsidRDefault="006964A1" w:rsidP="003E4853">
            <w:r>
              <w:t>ii. Risk-based regulatory approach for the water sector</w:t>
            </w:r>
            <w:r>
              <w:rPr>
                <w:rStyle w:val="FootnoteReference"/>
              </w:rPr>
              <w:footnoteReference w:id="2"/>
            </w:r>
          </w:p>
        </w:tc>
        <w:tc>
          <w:tcPr>
            <w:tcW w:w="2409" w:type="dxa"/>
          </w:tcPr>
          <w:p w14:paraId="1A602A80" w14:textId="1C12ECFF" w:rsidR="006964A1" w:rsidRDefault="0091354A" w:rsidP="008F488C">
            <w:r>
              <w:t>(</w:t>
            </w:r>
            <w:r w:rsidR="006964A1">
              <w:t>Developing</w:t>
            </w:r>
            <w:r>
              <w:t>)</w:t>
            </w:r>
          </w:p>
        </w:tc>
        <w:tc>
          <w:tcPr>
            <w:tcW w:w="2409" w:type="dxa"/>
          </w:tcPr>
          <w:p w14:paraId="764B3847" w14:textId="0F278B25" w:rsidR="006964A1" w:rsidRDefault="006964A1" w:rsidP="008F488C">
            <w:r>
              <w:t>Developing</w:t>
            </w:r>
          </w:p>
        </w:tc>
      </w:tr>
      <w:tr w:rsidR="006964A1" w14:paraId="1CB0884B" w14:textId="77777777" w:rsidTr="00D03441">
        <w:tc>
          <w:tcPr>
            <w:tcW w:w="0" w:type="dxa"/>
          </w:tcPr>
          <w:p w14:paraId="5A965C72" w14:textId="1BCED108" w:rsidR="006964A1" w:rsidRDefault="00892329" w:rsidP="003E4853">
            <w:r>
              <w:t>iii. Problem-solving approach</w:t>
            </w:r>
          </w:p>
        </w:tc>
        <w:tc>
          <w:tcPr>
            <w:tcW w:w="0" w:type="dxa"/>
            <w:shd w:val="clear" w:color="auto" w:fill="D8E3E2" w:themeFill="accent1" w:themeFillTint="33"/>
          </w:tcPr>
          <w:p w14:paraId="55656B70" w14:textId="4ACC89A1" w:rsidR="006964A1" w:rsidRDefault="00892329" w:rsidP="008F488C">
            <w:r>
              <w:t>Emerging</w:t>
            </w:r>
          </w:p>
        </w:tc>
        <w:tc>
          <w:tcPr>
            <w:tcW w:w="0" w:type="dxa"/>
            <w:shd w:val="clear" w:color="auto" w:fill="D8E3E2" w:themeFill="accent1" w:themeFillTint="33"/>
          </w:tcPr>
          <w:p w14:paraId="2ED7825A" w14:textId="297E13C2" w:rsidR="006964A1" w:rsidRDefault="00892329" w:rsidP="008F488C">
            <w:r>
              <w:t>Developing</w:t>
            </w:r>
          </w:p>
        </w:tc>
      </w:tr>
      <w:tr w:rsidR="00892329" w14:paraId="22D17262" w14:textId="77777777" w:rsidTr="00D03441">
        <w:tc>
          <w:tcPr>
            <w:tcW w:w="0" w:type="dxa"/>
            <w:gridSpan w:val="3"/>
            <w:shd w:val="clear" w:color="auto" w:fill="B2C7C7" w:themeFill="accent1" w:themeFillTint="66"/>
          </w:tcPr>
          <w:p w14:paraId="381BEFF6" w14:textId="5B8C0451" w:rsidR="00892329" w:rsidRPr="00D03441" w:rsidRDefault="00892329" w:rsidP="008F488C">
            <w:pPr>
              <w:rPr>
                <w:b/>
                <w:bCs/>
              </w:rPr>
            </w:pPr>
            <w:r>
              <w:rPr>
                <w:b/>
                <w:bCs/>
              </w:rPr>
              <w:t>Capability and improvement</w:t>
            </w:r>
          </w:p>
        </w:tc>
      </w:tr>
      <w:tr w:rsidR="00892329" w14:paraId="71863A62" w14:textId="77777777" w:rsidTr="00892329">
        <w:tc>
          <w:tcPr>
            <w:tcW w:w="4820" w:type="dxa"/>
          </w:tcPr>
          <w:p w14:paraId="27B7CC90" w14:textId="2404FD90" w:rsidR="00892329" w:rsidRDefault="00892329" w:rsidP="00892329">
            <w:r>
              <w:t>i. Water regulator’s</w:t>
            </w:r>
            <w:r w:rsidR="009A1825">
              <w:t xml:space="preserve"> capability function</w:t>
            </w:r>
            <w:r w:rsidR="009A1825">
              <w:rPr>
                <w:rStyle w:val="FootnoteReference"/>
              </w:rPr>
              <w:footnoteReference w:id="3"/>
            </w:r>
          </w:p>
        </w:tc>
        <w:tc>
          <w:tcPr>
            <w:tcW w:w="2409" w:type="dxa"/>
            <w:shd w:val="clear" w:color="auto" w:fill="D8E3E2" w:themeFill="accent1" w:themeFillTint="33"/>
          </w:tcPr>
          <w:p w14:paraId="512F8A3A" w14:textId="70D08B2B" w:rsidR="00892329" w:rsidRDefault="009A1825" w:rsidP="008F488C">
            <w:r>
              <w:t>Emerging</w:t>
            </w:r>
          </w:p>
        </w:tc>
        <w:tc>
          <w:tcPr>
            <w:tcW w:w="2409" w:type="dxa"/>
            <w:shd w:val="clear" w:color="auto" w:fill="D8E3E2" w:themeFill="accent1" w:themeFillTint="33"/>
          </w:tcPr>
          <w:p w14:paraId="27D6ABB6" w14:textId="1FCFF97E" w:rsidR="00892329" w:rsidRDefault="009A1825" w:rsidP="008F488C">
            <w:r>
              <w:t>Developing</w:t>
            </w:r>
          </w:p>
        </w:tc>
      </w:tr>
      <w:tr w:rsidR="00892329" w14:paraId="0F7477BA" w14:textId="77777777" w:rsidTr="00D03441">
        <w:tc>
          <w:tcPr>
            <w:tcW w:w="0" w:type="dxa"/>
          </w:tcPr>
          <w:p w14:paraId="340D70D1" w14:textId="319DAC78" w:rsidR="00892329" w:rsidRDefault="009A1825" w:rsidP="003E4853">
            <w:r>
              <w:t>ii. Quality assurance and review</w:t>
            </w:r>
          </w:p>
        </w:tc>
        <w:tc>
          <w:tcPr>
            <w:tcW w:w="0" w:type="dxa"/>
            <w:shd w:val="clear" w:color="auto" w:fill="auto"/>
          </w:tcPr>
          <w:p w14:paraId="02ADC73D" w14:textId="32CBC796" w:rsidR="00892329" w:rsidRDefault="009A1825" w:rsidP="008F488C">
            <w:r>
              <w:t>Emerging</w:t>
            </w:r>
          </w:p>
        </w:tc>
        <w:tc>
          <w:tcPr>
            <w:tcW w:w="0" w:type="dxa"/>
            <w:shd w:val="clear" w:color="auto" w:fill="auto"/>
          </w:tcPr>
          <w:p w14:paraId="5FC1234F" w14:textId="65096921" w:rsidR="00892329" w:rsidRDefault="009A1825" w:rsidP="008F488C">
            <w:r>
              <w:t>Emerging</w:t>
            </w:r>
          </w:p>
        </w:tc>
      </w:tr>
      <w:tr w:rsidR="009A1825" w14:paraId="16EE684A" w14:textId="77777777" w:rsidTr="00D03441">
        <w:tc>
          <w:tcPr>
            <w:tcW w:w="0" w:type="dxa"/>
          </w:tcPr>
          <w:p w14:paraId="566FE636" w14:textId="1D1CEB60" w:rsidR="009A1825" w:rsidRDefault="009A1825" w:rsidP="003E4853">
            <w:r>
              <w:t>iii. Learning with others</w:t>
            </w:r>
          </w:p>
        </w:tc>
        <w:tc>
          <w:tcPr>
            <w:tcW w:w="0" w:type="dxa"/>
            <w:shd w:val="clear" w:color="auto" w:fill="auto"/>
          </w:tcPr>
          <w:p w14:paraId="1DDF83E1" w14:textId="4B7A4C42" w:rsidR="009A1825" w:rsidRDefault="009A1825" w:rsidP="008F488C">
            <w:r>
              <w:t>Well-established</w:t>
            </w:r>
          </w:p>
        </w:tc>
        <w:tc>
          <w:tcPr>
            <w:tcW w:w="0" w:type="dxa"/>
            <w:shd w:val="clear" w:color="auto" w:fill="auto"/>
          </w:tcPr>
          <w:p w14:paraId="22D3158C" w14:textId="0BBF6524" w:rsidR="009A1825" w:rsidRDefault="009A1825" w:rsidP="008F488C">
            <w:r>
              <w:t>Well-established</w:t>
            </w:r>
          </w:p>
        </w:tc>
      </w:tr>
      <w:tr w:rsidR="009A1825" w14:paraId="09ED3D48" w14:textId="77777777" w:rsidTr="00D03441">
        <w:tc>
          <w:tcPr>
            <w:tcW w:w="0" w:type="dxa"/>
            <w:gridSpan w:val="3"/>
            <w:shd w:val="clear" w:color="auto" w:fill="B2C7C7" w:themeFill="accent1" w:themeFillTint="66"/>
          </w:tcPr>
          <w:p w14:paraId="213F069B" w14:textId="0AC3B01C" w:rsidR="009A1825" w:rsidRPr="00D03441" w:rsidRDefault="009A1825" w:rsidP="008F488C">
            <w:pPr>
              <w:rPr>
                <w:b/>
                <w:bCs/>
              </w:rPr>
            </w:pPr>
            <w:r>
              <w:rPr>
                <w:b/>
                <w:bCs/>
              </w:rPr>
              <w:t>Governance and delivery</w:t>
            </w:r>
          </w:p>
        </w:tc>
      </w:tr>
      <w:tr w:rsidR="009A1825" w14:paraId="047D5B9E" w14:textId="77777777" w:rsidTr="00892329">
        <w:tc>
          <w:tcPr>
            <w:tcW w:w="4820" w:type="dxa"/>
          </w:tcPr>
          <w:p w14:paraId="1B2771F1" w14:textId="23DC9D8D" w:rsidR="009A1825" w:rsidRDefault="00FF5655" w:rsidP="00FF5655">
            <w:r>
              <w:t xml:space="preserve">i. </w:t>
            </w:r>
            <w:r w:rsidR="00DD1F7B">
              <w:t>Activity and visibility</w:t>
            </w:r>
          </w:p>
        </w:tc>
        <w:tc>
          <w:tcPr>
            <w:tcW w:w="2409" w:type="dxa"/>
            <w:shd w:val="clear" w:color="auto" w:fill="D8E3E2" w:themeFill="accent1" w:themeFillTint="33"/>
          </w:tcPr>
          <w:p w14:paraId="534AECF0" w14:textId="12B9FC61" w:rsidR="009A1825" w:rsidRDefault="00DD1F7B" w:rsidP="008F488C">
            <w:r>
              <w:t>Developing</w:t>
            </w:r>
          </w:p>
        </w:tc>
        <w:tc>
          <w:tcPr>
            <w:tcW w:w="2409" w:type="dxa"/>
            <w:shd w:val="clear" w:color="auto" w:fill="D8E3E2" w:themeFill="accent1" w:themeFillTint="33"/>
          </w:tcPr>
          <w:p w14:paraId="7C708A7A" w14:textId="1701DC90" w:rsidR="009A1825" w:rsidRDefault="00DD1F7B" w:rsidP="008F488C">
            <w:r>
              <w:t>Maturing</w:t>
            </w:r>
          </w:p>
        </w:tc>
      </w:tr>
      <w:tr w:rsidR="00DD1F7B" w14:paraId="194B6D8A" w14:textId="77777777" w:rsidTr="00D03441">
        <w:tc>
          <w:tcPr>
            <w:tcW w:w="0" w:type="dxa"/>
          </w:tcPr>
          <w:p w14:paraId="263C2285" w14:textId="297EEFF1" w:rsidR="00DD1F7B" w:rsidRDefault="00FF5655" w:rsidP="003E4853">
            <w:r>
              <w:t xml:space="preserve">ii. </w:t>
            </w:r>
            <w:r w:rsidR="00DD1F7B">
              <w:t>Performance reporting in water regulation</w:t>
            </w:r>
            <w:r w:rsidR="00DD1F7B">
              <w:rPr>
                <w:rStyle w:val="FootnoteReference"/>
              </w:rPr>
              <w:footnoteReference w:id="4"/>
            </w:r>
          </w:p>
        </w:tc>
        <w:tc>
          <w:tcPr>
            <w:tcW w:w="0" w:type="dxa"/>
            <w:shd w:val="clear" w:color="auto" w:fill="auto"/>
          </w:tcPr>
          <w:p w14:paraId="6C04FC64" w14:textId="6ACF0B26" w:rsidR="00DD1F7B" w:rsidRDefault="0091354A" w:rsidP="008F488C">
            <w:r>
              <w:t>(</w:t>
            </w:r>
            <w:r w:rsidR="0077306C">
              <w:t>Developing</w:t>
            </w:r>
            <w:r>
              <w:t>)</w:t>
            </w:r>
          </w:p>
        </w:tc>
        <w:tc>
          <w:tcPr>
            <w:tcW w:w="0" w:type="dxa"/>
            <w:shd w:val="clear" w:color="auto" w:fill="auto"/>
          </w:tcPr>
          <w:p w14:paraId="16536B63" w14:textId="03F5CA8A" w:rsidR="00DD1F7B" w:rsidRDefault="0077306C" w:rsidP="008F488C">
            <w:r>
              <w:t>Developing</w:t>
            </w:r>
          </w:p>
        </w:tc>
      </w:tr>
      <w:tr w:rsidR="0077306C" w14:paraId="4833EB48" w14:textId="77777777" w:rsidTr="0077306C">
        <w:tc>
          <w:tcPr>
            <w:tcW w:w="4820" w:type="dxa"/>
          </w:tcPr>
          <w:p w14:paraId="262A4EC4" w14:textId="7A66CB6E" w:rsidR="0077306C" w:rsidRDefault="00FF5655" w:rsidP="003E4853">
            <w:r>
              <w:t xml:space="preserve">iii. </w:t>
            </w:r>
            <w:r w:rsidR="0077306C">
              <w:t>Governance and oversight</w:t>
            </w:r>
          </w:p>
        </w:tc>
        <w:tc>
          <w:tcPr>
            <w:tcW w:w="2409" w:type="dxa"/>
            <w:shd w:val="clear" w:color="auto" w:fill="auto"/>
          </w:tcPr>
          <w:p w14:paraId="401C7C03" w14:textId="7B3663B5" w:rsidR="0077306C" w:rsidRDefault="00FF5655" w:rsidP="008F488C">
            <w:r>
              <w:t>Maturing</w:t>
            </w:r>
          </w:p>
        </w:tc>
        <w:tc>
          <w:tcPr>
            <w:tcW w:w="2409" w:type="dxa"/>
            <w:shd w:val="clear" w:color="auto" w:fill="auto"/>
          </w:tcPr>
          <w:p w14:paraId="1FCE4B85" w14:textId="2852F767" w:rsidR="0077306C" w:rsidRDefault="00FF5655" w:rsidP="008F488C">
            <w:r>
              <w:t>Maturing</w:t>
            </w:r>
          </w:p>
        </w:tc>
      </w:tr>
      <w:tr w:rsidR="00FF5655" w14:paraId="221D20FA" w14:textId="77777777" w:rsidTr="00D03441">
        <w:tc>
          <w:tcPr>
            <w:tcW w:w="0" w:type="dxa"/>
            <w:gridSpan w:val="3"/>
            <w:shd w:val="clear" w:color="auto" w:fill="B2C7C7" w:themeFill="accent1" w:themeFillTint="66"/>
          </w:tcPr>
          <w:p w14:paraId="04B80179" w14:textId="74A35906" w:rsidR="00FF5655" w:rsidRPr="00D03441" w:rsidRDefault="00FF5655" w:rsidP="008F488C">
            <w:pPr>
              <w:rPr>
                <w:b/>
                <w:bCs/>
              </w:rPr>
            </w:pPr>
            <w:r>
              <w:rPr>
                <w:b/>
                <w:bCs/>
              </w:rPr>
              <w:t>Leadership and culture</w:t>
            </w:r>
          </w:p>
        </w:tc>
      </w:tr>
      <w:tr w:rsidR="00FF5655" w14:paraId="7EFBD72B" w14:textId="77777777" w:rsidTr="00D03441">
        <w:tc>
          <w:tcPr>
            <w:tcW w:w="0" w:type="dxa"/>
          </w:tcPr>
          <w:p w14:paraId="7F216DDD" w14:textId="33BC5738" w:rsidR="00FF5655" w:rsidRDefault="0047262B" w:rsidP="0047262B">
            <w:r>
              <w:t xml:space="preserve">i. </w:t>
            </w:r>
            <w:r w:rsidR="00117067">
              <w:t>Culture and leadership focus</w:t>
            </w:r>
          </w:p>
        </w:tc>
        <w:tc>
          <w:tcPr>
            <w:tcW w:w="0" w:type="dxa"/>
            <w:shd w:val="clear" w:color="auto" w:fill="D8E3E2" w:themeFill="accent1" w:themeFillTint="33"/>
          </w:tcPr>
          <w:p w14:paraId="4080BA09" w14:textId="0C639739" w:rsidR="00FF5655" w:rsidRDefault="00117067" w:rsidP="008F488C">
            <w:r>
              <w:t>Maturing</w:t>
            </w:r>
          </w:p>
        </w:tc>
        <w:tc>
          <w:tcPr>
            <w:tcW w:w="0" w:type="dxa"/>
            <w:shd w:val="clear" w:color="auto" w:fill="D8E3E2" w:themeFill="accent1" w:themeFillTint="33"/>
          </w:tcPr>
          <w:p w14:paraId="256DC3C3" w14:textId="0674D9E6" w:rsidR="00FF5655" w:rsidRDefault="00117067" w:rsidP="008F488C">
            <w:r>
              <w:t>Well-established</w:t>
            </w:r>
          </w:p>
        </w:tc>
      </w:tr>
      <w:tr w:rsidR="00117067" w14:paraId="0FCD6863" w14:textId="77777777" w:rsidTr="0077306C">
        <w:tc>
          <w:tcPr>
            <w:tcW w:w="4820" w:type="dxa"/>
          </w:tcPr>
          <w:p w14:paraId="1E9D0750" w14:textId="0F8B9F50" w:rsidR="00117067" w:rsidRDefault="00117067" w:rsidP="0047262B">
            <w:r>
              <w:t>ii. Regulatory philosophy and approach</w:t>
            </w:r>
          </w:p>
        </w:tc>
        <w:tc>
          <w:tcPr>
            <w:tcW w:w="2409" w:type="dxa"/>
            <w:shd w:val="clear" w:color="auto" w:fill="auto"/>
          </w:tcPr>
          <w:p w14:paraId="092E4249" w14:textId="7572259E" w:rsidR="00117067" w:rsidRDefault="00117067" w:rsidP="008F488C">
            <w:r>
              <w:t>Maturing</w:t>
            </w:r>
          </w:p>
        </w:tc>
        <w:tc>
          <w:tcPr>
            <w:tcW w:w="2409" w:type="dxa"/>
            <w:shd w:val="clear" w:color="auto" w:fill="auto"/>
          </w:tcPr>
          <w:p w14:paraId="4EB1A32A" w14:textId="4DBF4303" w:rsidR="00117067" w:rsidRDefault="00117067" w:rsidP="008F488C">
            <w:r>
              <w:t>Maturing</w:t>
            </w:r>
          </w:p>
        </w:tc>
      </w:tr>
      <w:tr w:rsidR="00117067" w14:paraId="187C8F5A" w14:textId="77777777" w:rsidTr="0077306C">
        <w:tc>
          <w:tcPr>
            <w:tcW w:w="4820" w:type="dxa"/>
          </w:tcPr>
          <w:p w14:paraId="4E73FF50" w14:textId="23601FD3" w:rsidR="00117067" w:rsidRDefault="00117067" w:rsidP="0047262B">
            <w:r>
              <w:t>iii. Stakeholder and community engagement</w:t>
            </w:r>
          </w:p>
        </w:tc>
        <w:tc>
          <w:tcPr>
            <w:tcW w:w="2409" w:type="dxa"/>
            <w:shd w:val="clear" w:color="auto" w:fill="auto"/>
          </w:tcPr>
          <w:p w14:paraId="53168C55" w14:textId="17C6B7F2" w:rsidR="00117067" w:rsidRDefault="00117067" w:rsidP="008F488C">
            <w:r>
              <w:t>Well-established</w:t>
            </w:r>
          </w:p>
        </w:tc>
        <w:tc>
          <w:tcPr>
            <w:tcW w:w="2409" w:type="dxa"/>
            <w:shd w:val="clear" w:color="auto" w:fill="auto"/>
          </w:tcPr>
          <w:p w14:paraId="231284C7" w14:textId="75794C59" w:rsidR="00117067" w:rsidRDefault="00117067" w:rsidP="008F488C">
            <w:r>
              <w:t>Well-established</w:t>
            </w:r>
          </w:p>
        </w:tc>
      </w:tr>
    </w:tbl>
    <w:p w14:paraId="565F9A63" w14:textId="502D30D7" w:rsidR="008F488C" w:rsidRPr="00FD5E8C" w:rsidRDefault="008F488C" w:rsidP="008F488C"/>
    <w:p w14:paraId="1F03F6EA" w14:textId="6DE0FB69" w:rsidR="007A12C6" w:rsidRPr="00D03441" w:rsidRDefault="00113262" w:rsidP="00D03441">
      <w:pPr>
        <w:pStyle w:val="Heading3"/>
        <w:rPr>
          <w:b w:val="0"/>
        </w:rPr>
      </w:pPr>
      <w:r w:rsidRPr="00D03441">
        <w:t>Areas of Improvement in 2024-25</w:t>
      </w:r>
    </w:p>
    <w:p w14:paraId="27C2F1B4" w14:textId="5AE85B50" w:rsidR="00427E24" w:rsidRDefault="00427E24" w:rsidP="008F488C">
      <w:pPr>
        <w:rPr>
          <w:b/>
          <w:bCs/>
          <w:color w:val="4C6968" w:themeColor="text1"/>
        </w:rPr>
      </w:pPr>
      <w:r>
        <w:rPr>
          <w:b/>
          <w:bCs/>
          <w:color w:val="4C6968" w:themeColor="text1"/>
        </w:rPr>
        <w:t>Culture and leadership focus</w:t>
      </w:r>
    </w:p>
    <w:p w14:paraId="5F13F92C" w14:textId="4464BD26" w:rsidR="00427E24" w:rsidRPr="00034168" w:rsidRDefault="000B51AA" w:rsidP="00EF02AA">
      <w:r>
        <w:t>Th</w:t>
      </w:r>
      <w:r w:rsidR="000A7859">
        <w:t xml:space="preserve">is </w:t>
      </w:r>
      <w:r w:rsidR="00965AD1">
        <w:t xml:space="preserve">attribute has been assessed as </w:t>
      </w:r>
      <w:r w:rsidR="00965AD1">
        <w:rPr>
          <w:i/>
          <w:iCs/>
        </w:rPr>
        <w:t>well-established</w:t>
      </w:r>
      <w:r w:rsidR="00965AD1">
        <w:t xml:space="preserve">, up one level from an assessed baseline rating of </w:t>
      </w:r>
      <w:r w:rsidR="00965AD1">
        <w:rPr>
          <w:i/>
          <w:iCs/>
        </w:rPr>
        <w:t>maturing</w:t>
      </w:r>
      <w:r w:rsidR="1359097C" w:rsidRPr="46D678A4">
        <w:rPr>
          <w:i/>
          <w:iCs/>
        </w:rPr>
        <w:t xml:space="preserve"> </w:t>
      </w:r>
      <w:r w:rsidR="1359097C" w:rsidRPr="00D03441">
        <w:t>in 2023-24</w:t>
      </w:r>
      <w:r w:rsidR="00965AD1">
        <w:t xml:space="preserve">. </w:t>
      </w:r>
      <w:r w:rsidR="00FB73D9">
        <w:t>All criteria against this maturity rating are now observed, including clear articulation of</w:t>
      </w:r>
      <w:r w:rsidR="00C664A8">
        <w:t xml:space="preserve"> the </w:t>
      </w:r>
      <w:r w:rsidR="00D90D69">
        <w:t>Inspector</w:t>
      </w:r>
      <w:r w:rsidR="00C664A8">
        <w:t>-General’s vision and values, opportunities for leadership development</w:t>
      </w:r>
      <w:r w:rsidR="005713F4">
        <w:t xml:space="preserve">, open and </w:t>
      </w:r>
      <w:r w:rsidR="00D90D69">
        <w:t>transparent</w:t>
      </w:r>
      <w:r w:rsidR="005713F4">
        <w:t xml:space="preserve"> mechanisms for decision-making and clear processes for the discussion </w:t>
      </w:r>
      <w:r w:rsidR="00D90D69">
        <w:t>of staff performance and career progression.</w:t>
      </w:r>
      <w:r w:rsidR="0067167D">
        <w:t xml:space="preserve"> </w:t>
      </w:r>
      <w:r w:rsidR="009C2F2F">
        <w:t xml:space="preserve">In </w:t>
      </w:r>
      <w:r w:rsidR="005F0F65">
        <w:t>an independent review of the Inspector-General completed in early 2024 by Mr Harris AO, it was observed that employing a single SES officer is inadequate for an organisation with the width and responsibilities such as the Inspector-</w:t>
      </w:r>
      <w:r w:rsidR="005F5877">
        <w:t>General and</w:t>
      </w:r>
      <w:r w:rsidR="005F0F65">
        <w:t xml:space="preserve"> noted this inadequate structure as a serious risk. In response to this</w:t>
      </w:r>
      <w:r w:rsidR="00BA7146">
        <w:t xml:space="preserve"> observation, as well as others within the review, </w:t>
      </w:r>
      <w:r w:rsidR="005F0F65">
        <w:t>the Inspector-General successfully bid for additional funding and resources</w:t>
      </w:r>
      <w:r w:rsidR="005F5877">
        <w:t xml:space="preserve"> to establish a fit-for-purpose senior executive structure</w:t>
      </w:r>
      <w:r w:rsidR="005F0F65">
        <w:t>.</w:t>
      </w:r>
      <w:r w:rsidR="005F5877">
        <w:t xml:space="preserve"> This str</w:t>
      </w:r>
      <w:r w:rsidR="00871707">
        <w:t xml:space="preserve">ucture was successfully implemented as part of a broader </w:t>
      </w:r>
      <w:r w:rsidR="009E3706">
        <w:t>growth</w:t>
      </w:r>
      <w:r w:rsidR="00871707">
        <w:t xml:space="preserve"> and maturity project</w:t>
      </w:r>
      <w:r w:rsidR="00E86EFF">
        <w:t>, which</w:t>
      </w:r>
      <w:r w:rsidR="00871707">
        <w:t xml:space="preserve"> </w:t>
      </w:r>
      <w:r w:rsidR="009E3706">
        <w:t>commenced July 2024.</w:t>
      </w:r>
      <w:r w:rsidR="000445DF">
        <w:t xml:space="preserve"> </w:t>
      </w:r>
    </w:p>
    <w:p w14:paraId="093D9C50" w14:textId="4445757F" w:rsidR="00427E24" w:rsidRDefault="00EF02AA" w:rsidP="008F488C">
      <w:pPr>
        <w:rPr>
          <w:b/>
          <w:bCs/>
          <w:color w:val="4C6968" w:themeColor="text1"/>
        </w:rPr>
      </w:pPr>
      <w:r>
        <w:rPr>
          <w:b/>
          <w:bCs/>
          <w:color w:val="4C6968" w:themeColor="text1"/>
        </w:rPr>
        <w:t>Activity and visibility</w:t>
      </w:r>
    </w:p>
    <w:p w14:paraId="2491CC97" w14:textId="6BD3D7D2" w:rsidR="00EF02AA" w:rsidRPr="000B275B" w:rsidRDefault="00F270D0" w:rsidP="00DC4157">
      <w:r>
        <w:lastRenderedPageBreak/>
        <w:t xml:space="preserve">An </w:t>
      </w:r>
      <w:r w:rsidR="00FB62E8">
        <w:t>a</w:t>
      </w:r>
      <w:r>
        <w:t xml:space="preserve">ssessment rating of </w:t>
      </w:r>
      <w:r w:rsidR="000B275B">
        <w:rPr>
          <w:i/>
          <w:iCs/>
        </w:rPr>
        <w:t>maturing</w:t>
      </w:r>
      <w:r>
        <w:t xml:space="preserve"> is an incr</w:t>
      </w:r>
      <w:r w:rsidR="000B275B">
        <w:t xml:space="preserve">ease of one level from the baseline rating of </w:t>
      </w:r>
      <w:r w:rsidR="000B275B">
        <w:rPr>
          <w:i/>
          <w:iCs/>
        </w:rPr>
        <w:t>developing</w:t>
      </w:r>
      <w:r w:rsidR="000B275B">
        <w:t xml:space="preserve"> against this attribute. </w:t>
      </w:r>
      <w:r w:rsidR="00AE4EAD">
        <w:t xml:space="preserve">Visibility of the Inspector-General’s actions </w:t>
      </w:r>
      <w:r w:rsidR="00916BCE">
        <w:t xml:space="preserve">continues with the publication of </w:t>
      </w:r>
      <w:r w:rsidR="002F22AC">
        <w:t>regulatory outcomes</w:t>
      </w:r>
      <w:r w:rsidR="00335B40">
        <w:t xml:space="preserve"> and open dialogue with key stakeholders,</w:t>
      </w:r>
      <w:r w:rsidR="002F22AC">
        <w:t xml:space="preserve"> in line with the value of </w:t>
      </w:r>
      <w:r w:rsidR="00D76405">
        <w:t>transparency</w:t>
      </w:r>
      <w:r w:rsidR="00335B40">
        <w:t>.</w:t>
      </w:r>
      <w:r w:rsidR="00FE109F">
        <w:t xml:space="preserve"> A</w:t>
      </w:r>
      <w:r w:rsidR="00416A39">
        <w:t>n</w:t>
      </w:r>
      <w:r w:rsidR="00FE109F">
        <w:t xml:space="preserve"> additional outcome of the increased funding and resourcing for the Inspector-General in 2024-25 was the </w:t>
      </w:r>
      <w:r w:rsidR="002E5B2F">
        <w:t>establishment</w:t>
      </w:r>
      <w:r w:rsidR="00FE109F">
        <w:t xml:space="preserve"> of a dedicated Inquiry team, and the launch of the Inspector-General’s first inquiry in October 2024. The </w:t>
      </w:r>
      <w:r w:rsidR="002E5B2F">
        <w:t>Inspector</w:t>
      </w:r>
      <w:r w:rsidR="00FE109F">
        <w:t>-General now has the ability t</w:t>
      </w:r>
      <w:r w:rsidR="002E5B2F">
        <w:t xml:space="preserve">o utilise all functions and powers available under the </w:t>
      </w:r>
      <w:r w:rsidR="002E5B2F" w:rsidRPr="00D03441">
        <w:rPr>
          <w:i/>
          <w:iCs/>
        </w:rPr>
        <w:t>Water Act 2007 (Cth)</w:t>
      </w:r>
      <w:r w:rsidR="002E5B2F">
        <w:t xml:space="preserve"> (the Water Act)</w:t>
      </w:r>
      <w:r w:rsidR="007D5FD1">
        <w:t>, an important milestone in this activity and visibility attribute.</w:t>
      </w:r>
    </w:p>
    <w:p w14:paraId="734CAD3E" w14:textId="45802BAE" w:rsidR="00EF02AA" w:rsidRDefault="00EF02AA" w:rsidP="008F488C">
      <w:pPr>
        <w:rPr>
          <w:b/>
          <w:bCs/>
          <w:color w:val="4C6968" w:themeColor="text1"/>
        </w:rPr>
      </w:pPr>
      <w:r>
        <w:rPr>
          <w:b/>
          <w:bCs/>
          <w:color w:val="4C6968" w:themeColor="text1"/>
        </w:rPr>
        <w:t>Problem solving approach</w:t>
      </w:r>
    </w:p>
    <w:p w14:paraId="11DC3FED" w14:textId="4D193AD6" w:rsidR="00EF02AA" w:rsidRPr="00C24CEE" w:rsidRDefault="00047C67" w:rsidP="00841B59">
      <w:r>
        <w:t xml:space="preserve">The Inspector-General’s maturity rating in this area has progressed from </w:t>
      </w:r>
      <w:r w:rsidR="00C24CEE">
        <w:rPr>
          <w:i/>
          <w:iCs/>
        </w:rPr>
        <w:t xml:space="preserve">emerging </w:t>
      </w:r>
      <w:r w:rsidR="00C24CEE">
        <w:t xml:space="preserve">to </w:t>
      </w:r>
      <w:r w:rsidR="00C24CEE">
        <w:rPr>
          <w:i/>
          <w:iCs/>
        </w:rPr>
        <w:t>developing</w:t>
      </w:r>
      <w:r w:rsidR="00C24CEE">
        <w:t xml:space="preserve"> as the team continues its iterative annual process </w:t>
      </w:r>
      <w:r w:rsidR="007D3C15">
        <w:t xml:space="preserve">of </w:t>
      </w:r>
      <w:r w:rsidR="00B702AB">
        <w:t xml:space="preserve">identifying annual and longer-term priorities. </w:t>
      </w:r>
      <w:r w:rsidR="001C59A3">
        <w:t xml:space="preserve">The evidence base from previous work is increasing, allowing for </w:t>
      </w:r>
      <w:r w:rsidR="005B4911">
        <w:t>a more mature approach year-on-year.</w:t>
      </w:r>
      <w:r w:rsidR="00B702AB">
        <w:t xml:space="preserve"> </w:t>
      </w:r>
    </w:p>
    <w:p w14:paraId="38E56515" w14:textId="381801FF" w:rsidR="00EF02AA" w:rsidRDefault="00EF02AA" w:rsidP="008F488C">
      <w:pPr>
        <w:rPr>
          <w:b/>
          <w:bCs/>
          <w:color w:val="4C6968" w:themeColor="text1"/>
        </w:rPr>
      </w:pPr>
      <w:r>
        <w:rPr>
          <w:b/>
          <w:bCs/>
          <w:color w:val="4C6968" w:themeColor="text1"/>
        </w:rPr>
        <w:t>Training and procedures</w:t>
      </w:r>
    </w:p>
    <w:p w14:paraId="5123891B" w14:textId="6DC3D950" w:rsidR="00EF02AA" w:rsidRPr="00D76F57" w:rsidRDefault="00F90270" w:rsidP="003C6F3E">
      <w:r>
        <w:t>Th</w:t>
      </w:r>
      <w:r w:rsidR="3F77FEBF">
        <w:t xml:space="preserve">e IGWC maturity </w:t>
      </w:r>
      <w:r w:rsidR="6682B210">
        <w:t>against this</w:t>
      </w:r>
      <w:r>
        <w:t xml:space="preserve"> attribute has </w:t>
      </w:r>
      <w:r w:rsidR="00D76F57">
        <w:t xml:space="preserve">been raised from </w:t>
      </w:r>
      <w:r w:rsidR="00D76F57">
        <w:rPr>
          <w:i/>
          <w:iCs/>
        </w:rPr>
        <w:t>emerging</w:t>
      </w:r>
      <w:r w:rsidR="00D76F57">
        <w:t xml:space="preserve"> to </w:t>
      </w:r>
      <w:r w:rsidR="00D76F57">
        <w:rPr>
          <w:i/>
          <w:iCs/>
        </w:rPr>
        <w:t>developing</w:t>
      </w:r>
      <w:r w:rsidR="00AD0CA6">
        <w:t xml:space="preserve"> largely as a result of </w:t>
      </w:r>
      <w:r w:rsidR="00C557F9">
        <w:t xml:space="preserve">work done to formalise </w:t>
      </w:r>
      <w:r w:rsidR="00A62780">
        <w:t>internal staff capability offerings</w:t>
      </w:r>
      <w:r w:rsidR="00776315">
        <w:t>, particularly in the regulatory space,</w:t>
      </w:r>
      <w:r w:rsidR="00A62780">
        <w:t xml:space="preserve"> and improvements to </w:t>
      </w:r>
      <w:r w:rsidR="006931C4">
        <w:t>onboarding and induction training</w:t>
      </w:r>
      <w:r w:rsidR="00E61184">
        <w:t xml:space="preserve">. </w:t>
      </w:r>
    </w:p>
    <w:p w14:paraId="7ABA0BD6" w14:textId="77777777" w:rsidR="006107EF" w:rsidRDefault="0074650B" w:rsidP="000A0AC1">
      <w:pPr>
        <w:rPr>
          <w:rFonts w:cs="Arial"/>
          <w:b/>
          <w:color w:val="48555E" w:themeColor="text2"/>
          <w:sz w:val="26"/>
        </w:rPr>
      </w:pPr>
      <w:r>
        <w:rPr>
          <w:rFonts w:cs="Arial"/>
          <w:b/>
          <w:color w:val="48555E" w:themeColor="text2"/>
          <w:sz w:val="26"/>
        </w:rPr>
        <w:t>Ne</w:t>
      </w:r>
      <w:r w:rsidR="006107EF">
        <w:rPr>
          <w:rFonts w:cs="Arial"/>
          <w:b/>
          <w:color w:val="48555E" w:themeColor="text2"/>
          <w:sz w:val="26"/>
        </w:rPr>
        <w:t>xt Steps</w:t>
      </w:r>
    </w:p>
    <w:p w14:paraId="47914E92" w14:textId="3EFC4579" w:rsidR="008E4D09" w:rsidRDefault="006107EF" w:rsidP="000A0AC1">
      <w:r w:rsidRPr="00D03441">
        <w:t>The Inspector-General</w:t>
      </w:r>
      <w:r w:rsidR="008D0440">
        <w:t xml:space="preserve"> will continue to </w:t>
      </w:r>
      <w:r w:rsidR="00BD3B27">
        <w:t>utilise</w:t>
      </w:r>
      <w:r w:rsidR="008D0440">
        <w:t xml:space="preserve"> the MRIT </w:t>
      </w:r>
      <w:r w:rsidR="1FD9EAE9">
        <w:t>to guide its</w:t>
      </w:r>
      <w:r w:rsidR="008D0440">
        <w:t xml:space="preserve"> approach to continuous improvement as a regulator, and </w:t>
      </w:r>
      <w:r w:rsidR="00BD3B27">
        <w:t>across i</w:t>
      </w:r>
      <w:r w:rsidR="003E51CC">
        <w:t>t</w:t>
      </w:r>
      <w:r w:rsidR="00BD3B27">
        <w:t xml:space="preserve">s broader functions. </w:t>
      </w:r>
      <w:r w:rsidR="00C86C30">
        <w:t xml:space="preserve">The next self-assessment, scheduled for 2025-26, will consider any additional amendments made to the </w:t>
      </w:r>
      <w:r w:rsidR="00C86C30" w:rsidRPr="003418CD">
        <w:rPr>
          <w:i/>
          <w:iCs/>
        </w:rPr>
        <w:t>MRIT – Customised for Water Regulatory Agencies</w:t>
      </w:r>
      <w:r w:rsidR="00141E9A">
        <w:rPr>
          <w:i/>
          <w:iCs/>
        </w:rPr>
        <w:t xml:space="preserve">. </w:t>
      </w:r>
      <w:r w:rsidR="00141E9A">
        <w:t>The Inspector-General remains committed to supporting regulatory uplift across the Murray-</w:t>
      </w:r>
      <w:r w:rsidR="00A35CFC">
        <w:t>Darling Basin and</w:t>
      </w:r>
      <w:r w:rsidR="00141E9A">
        <w:t xml:space="preserve"> support</w:t>
      </w:r>
      <w:r w:rsidR="00DC0BAC">
        <w:t>s other RLF members to continue their own regulatory mat</w:t>
      </w:r>
      <w:r w:rsidR="00A35CFC">
        <w:t>urity efforts.</w:t>
      </w:r>
      <w:bookmarkStart w:id="3" w:name="_Toc170737389"/>
      <w:bookmarkEnd w:id="1"/>
    </w:p>
    <w:p w14:paraId="1E54502B" w14:textId="77777777" w:rsidR="007E4707" w:rsidRDefault="007E4707" w:rsidP="007E4707">
      <w:pPr>
        <w:spacing w:after="0"/>
      </w:pPr>
    </w:p>
    <w:p w14:paraId="4CF3200C" w14:textId="77777777" w:rsidR="000A0AC1" w:rsidRDefault="000A0AC1" w:rsidP="007E4707">
      <w:pPr>
        <w:spacing w:after="0"/>
        <w:sectPr w:rsidR="000A0AC1" w:rsidSect="007E4707">
          <w:type w:val="continuous"/>
          <w:pgSz w:w="11906" w:h="16838"/>
          <w:pgMar w:top="1281" w:right="1134" w:bottom="816" w:left="1134" w:header="431" w:footer="998" w:gutter="0"/>
          <w:cols w:space="708"/>
          <w:titlePg/>
          <w:docGrid w:linePitch="360"/>
        </w:sectPr>
      </w:pPr>
    </w:p>
    <w:bookmarkEnd w:id="3"/>
    <w:p w14:paraId="1FD4C61A" w14:textId="735945C6" w:rsidR="009E0965" w:rsidRPr="00FD5E8C" w:rsidRDefault="009E0965" w:rsidP="009E0965">
      <w:pPr>
        <w:pStyle w:val="Heading1"/>
        <w:pageBreakBefore w:val="0"/>
        <w:spacing w:after="0"/>
      </w:pPr>
      <w:r w:rsidRPr="00FD5E8C">
        <w:lastRenderedPageBreak/>
        <w:t xml:space="preserve">Rating </w:t>
      </w:r>
    </w:p>
    <w:p w14:paraId="40C09442" w14:textId="1D123F78" w:rsidR="009E0965" w:rsidRPr="00FD5E8C" w:rsidRDefault="009E0965" w:rsidP="009E0965"/>
    <w:p w14:paraId="37048663" w14:textId="77777777" w:rsidR="009E0965" w:rsidRPr="00FD5E8C" w:rsidRDefault="009E0965" w:rsidP="009E0965">
      <w:pPr>
        <w:pStyle w:val="FigureHeading"/>
        <w:rPr>
          <w:sz w:val="24"/>
          <w:szCs w:val="24"/>
        </w:rPr>
      </w:pPr>
      <w:r w:rsidRPr="00FD5E8C">
        <w:rPr>
          <w:sz w:val="24"/>
          <w:szCs w:val="24"/>
        </w:rPr>
        <w:t>Vision, role and strategy</w:t>
      </w:r>
    </w:p>
    <w:p w14:paraId="43A458B5" w14:textId="198543E2" w:rsidR="009E0965" w:rsidRPr="00FD5E8C" w:rsidRDefault="009E0965" w:rsidP="009E0965">
      <w:pPr>
        <w:pStyle w:val="ListParagraph"/>
        <w:numPr>
          <w:ilvl w:val="0"/>
          <w:numId w:val="10"/>
        </w:numPr>
      </w:pPr>
      <w:r w:rsidRPr="00FD5E8C">
        <w:t xml:space="preserve">Corporate plan and contribution: </w:t>
      </w:r>
      <w:r w:rsidRPr="00FD5E8C">
        <w:tab/>
      </w:r>
      <w:r w:rsidR="00D1297F">
        <w:tab/>
      </w:r>
      <w:r w:rsidR="00D1297F">
        <w:tab/>
      </w:r>
      <w:r w:rsidRPr="00FD5E8C">
        <w:t>Maturing</w:t>
      </w:r>
    </w:p>
    <w:p w14:paraId="12EC024E" w14:textId="6BC71256" w:rsidR="009E0965" w:rsidRPr="00FD5E8C" w:rsidRDefault="009E0965" w:rsidP="009E0965">
      <w:pPr>
        <w:pStyle w:val="ListParagraph"/>
        <w:numPr>
          <w:ilvl w:val="0"/>
          <w:numId w:val="10"/>
        </w:numPr>
      </w:pPr>
      <w:r w:rsidRPr="00FD5E8C">
        <w:t>Risk-based compliance planning</w:t>
      </w:r>
      <w:r w:rsidR="00D56767">
        <w:rPr>
          <w:rStyle w:val="FootnoteReference"/>
        </w:rPr>
        <w:footnoteReference w:id="5"/>
      </w:r>
      <w:r w:rsidRPr="00FD5E8C">
        <w:t xml:space="preserve">: </w:t>
      </w:r>
      <w:r w:rsidR="00D1297F">
        <w:tab/>
      </w:r>
      <w:r w:rsidR="00D1297F">
        <w:tab/>
      </w:r>
      <w:r w:rsidRPr="00FD5E8C">
        <w:tab/>
        <w:t>Developing</w:t>
      </w:r>
    </w:p>
    <w:p w14:paraId="0321290E" w14:textId="64C6E8F5" w:rsidR="009E0965" w:rsidRPr="00FD5E8C" w:rsidRDefault="009E0965" w:rsidP="009E0965">
      <w:pPr>
        <w:pStyle w:val="ListParagraph"/>
        <w:numPr>
          <w:ilvl w:val="0"/>
          <w:numId w:val="10"/>
        </w:numPr>
      </w:pPr>
      <w:r w:rsidRPr="00FD5E8C">
        <w:t xml:space="preserve">Problem-solving approach: </w:t>
      </w:r>
      <w:r w:rsidRPr="00FD5E8C">
        <w:tab/>
      </w:r>
      <w:r w:rsidRPr="00FD5E8C">
        <w:tab/>
      </w:r>
      <w:r w:rsidR="00D1297F">
        <w:tab/>
      </w:r>
      <w:r w:rsidR="00D1297F">
        <w:tab/>
      </w:r>
      <w:r w:rsidR="000247A2" w:rsidRPr="00D03441">
        <w:rPr>
          <w:b/>
          <w:bCs/>
        </w:rPr>
        <w:t>Developing</w:t>
      </w:r>
    </w:p>
    <w:p w14:paraId="2A30B2D6" w14:textId="77777777" w:rsidR="009E0965" w:rsidRPr="00FD5E8C" w:rsidRDefault="009E0965" w:rsidP="009E0965">
      <w:pPr>
        <w:pStyle w:val="FigureHeading"/>
        <w:rPr>
          <w:sz w:val="24"/>
          <w:szCs w:val="24"/>
        </w:rPr>
      </w:pPr>
    </w:p>
    <w:p w14:paraId="294990CA" w14:textId="77777777" w:rsidR="009E0965" w:rsidRPr="00FD5E8C" w:rsidRDefault="009E0965" w:rsidP="009E0965">
      <w:pPr>
        <w:pStyle w:val="FigureHeading"/>
        <w:rPr>
          <w:sz w:val="24"/>
          <w:szCs w:val="24"/>
        </w:rPr>
      </w:pPr>
      <w:r w:rsidRPr="00FD5E8C">
        <w:rPr>
          <w:sz w:val="24"/>
          <w:szCs w:val="24"/>
        </w:rPr>
        <w:t>Capability and improvement</w:t>
      </w:r>
    </w:p>
    <w:p w14:paraId="06446616" w14:textId="0D52D01B" w:rsidR="009E0965" w:rsidRPr="00FD5E8C" w:rsidRDefault="009E0965" w:rsidP="009E0965">
      <w:pPr>
        <w:pStyle w:val="ListParagraph"/>
        <w:numPr>
          <w:ilvl w:val="0"/>
          <w:numId w:val="11"/>
        </w:numPr>
      </w:pPr>
      <w:r w:rsidRPr="00FD5E8C">
        <w:t>Training and procedures</w:t>
      </w:r>
      <w:r w:rsidR="00D1297F">
        <w:rPr>
          <w:rStyle w:val="FootnoteReference"/>
        </w:rPr>
        <w:footnoteReference w:id="6"/>
      </w:r>
      <w:r w:rsidRPr="00FD5E8C">
        <w:t xml:space="preserve">: </w:t>
      </w:r>
      <w:r w:rsidRPr="00FD5E8C">
        <w:tab/>
      </w:r>
      <w:r w:rsidRPr="00FD5E8C">
        <w:tab/>
      </w:r>
      <w:r w:rsidR="00D1297F">
        <w:tab/>
      </w:r>
      <w:r w:rsidR="00D1297F">
        <w:tab/>
      </w:r>
      <w:r w:rsidR="000247A2" w:rsidRPr="00D03441">
        <w:rPr>
          <w:b/>
          <w:bCs/>
        </w:rPr>
        <w:t>Developing</w:t>
      </w:r>
    </w:p>
    <w:p w14:paraId="090CFF29" w14:textId="04000346" w:rsidR="009E0965" w:rsidRPr="00FD5E8C" w:rsidRDefault="009E0965" w:rsidP="009E0965">
      <w:pPr>
        <w:pStyle w:val="ListParagraph"/>
        <w:numPr>
          <w:ilvl w:val="0"/>
          <w:numId w:val="11"/>
        </w:numPr>
      </w:pPr>
      <w:r w:rsidRPr="00FD5E8C">
        <w:t xml:space="preserve">Quality assurance and review: </w:t>
      </w:r>
      <w:r w:rsidRPr="00FD5E8C">
        <w:tab/>
      </w:r>
      <w:r w:rsidR="00D1297F">
        <w:tab/>
      </w:r>
      <w:r w:rsidR="00D1297F">
        <w:tab/>
      </w:r>
      <w:r w:rsidRPr="00FD5E8C">
        <w:t>Emerging</w:t>
      </w:r>
    </w:p>
    <w:p w14:paraId="52A57EF7" w14:textId="12BF4C82" w:rsidR="009E0965" w:rsidRPr="00FD5E8C" w:rsidRDefault="009E0965" w:rsidP="009E0965">
      <w:pPr>
        <w:pStyle w:val="ListParagraph"/>
        <w:numPr>
          <w:ilvl w:val="0"/>
          <w:numId w:val="11"/>
        </w:numPr>
      </w:pPr>
      <w:r w:rsidRPr="00FD5E8C">
        <w:t xml:space="preserve">Learning with others: </w:t>
      </w:r>
      <w:r w:rsidRPr="00FD5E8C">
        <w:tab/>
      </w:r>
      <w:r w:rsidRPr="00FD5E8C">
        <w:tab/>
      </w:r>
      <w:r w:rsidR="00D1297F">
        <w:tab/>
      </w:r>
      <w:r w:rsidR="00D1297F">
        <w:tab/>
      </w:r>
      <w:r w:rsidRPr="00FD5E8C">
        <w:t>Well-established</w:t>
      </w:r>
    </w:p>
    <w:p w14:paraId="3204B6FA" w14:textId="77777777" w:rsidR="009E0965" w:rsidRPr="00FD5E8C" w:rsidRDefault="009E0965" w:rsidP="009E0965">
      <w:pPr>
        <w:pStyle w:val="FigureHeading"/>
        <w:rPr>
          <w:sz w:val="24"/>
          <w:szCs w:val="24"/>
        </w:rPr>
      </w:pPr>
    </w:p>
    <w:p w14:paraId="79EC6836" w14:textId="77777777" w:rsidR="009E0965" w:rsidRPr="00FD5E8C" w:rsidRDefault="009E0965" w:rsidP="009E0965">
      <w:pPr>
        <w:pStyle w:val="FigureHeading"/>
        <w:rPr>
          <w:sz w:val="24"/>
          <w:szCs w:val="24"/>
        </w:rPr>
      </w:pPr>
      <w:r w:rsidRPr="00FD5E8C">
        <w:rPr>
          <w:sz w:val="24"/>
          <w:szCs w:val="24"/>
        </w:rPr>
        <w:t>Governance and delivery</w:t>
      </w:r>
    </w:p>
    <w:p w14:paraId="7D66E62F" w14:textId="319C4B10" w:rsidR="009E0965" w:rsidRPr="00FD5E8C" w:rsidRDefault="009E0965" w:rsidP="009E0965">
      <w:pPr>
        <w:pStyle w:val="ListParagraph"/>
        <w:numPr>
          <w:ilvl w:val="0"/>
          <w:numId w:val="12"/>
        </w:numPr>
      </w:pPr>
      <w:r w:rsidRPr="00FD5E8C">
        <w:t xml:space="preserve">Activity and visibility: </w:t>
      </w:r>
      <w:r w:rsidRPr="00FD5E8C">
        <w:tab/>
      </w:r>
      <w:r w:rsidRPr="00FD5E8C">
        <w:tab/>
      </w:r>
      <w:r w:rsidR="00D1297F">
        <w:tab/>
      </w:r>
      <w:r w:rsidR="00D1297F">
        <w:tab/>
      </w:r>
      <w:r w:rsidR="00D16495" w:rsidRPr="00D03441">
        <w:rPr>
          <w:b/>
          <w:bCs/>
        </w:rPr>
        <w:t>Maturing</w:t>
      </w:r>
    </w:p>
    <w:p w14:paraId="6F99A1F7" w14:textId="794F807A" w:rsidR="009E0965" w:rsidRPr="00FD5E8C" w:rsidRDefault="009E0965" w:rsidP="009E0965">
      <w:pPr>
        <w:pStyle w:val="ListParagraph"/>
        <w:numPr>
          <w:ilvl w:val="0"/>
          <w:numId w:val="12"/>
        </w:numPr>
      </w:pPr>
      <w:r w:rsidRPr="00FD5E8C">
        <w:t>Performance reporting</w:t>
      </w:r>
      <w:r w:rsidR="00D6549E">
        <w:rPr>
          <w:rStyle w:val="FootnoteReference"/>
        </w:rPr>
        <w:footnoteReference w:id="7"/>
      </w:r>
      <w:r w:rsidRPr="00FD5E8C">
        <w:t xml:space="preserve">: </w:t>
      </w:r>
      <w:r w:rsidRPr="00FD5E8C">
        <w:tab/>
      </w:r>
      <w:r w:rsidRPr="00FD5E8C">
        <w:tab/>
      </w:r>
      <w:r w:rsidR="00D1297F">
        <w:tab/>
      </w:r>
      <w:r w:rsidR="00D1297F">
        <w:tab/>
      </w:r>
      <w:r w:rsidRPr="00FD5E8C">
        <w:t>Developing</w:t>
      </w:r>
    </w:p>
    <w:p w14:paraId="73E77B89" w14:textId="67F5831F" w:rsidR="009E0965" w:rsidRPr="00FD5E8C" w:rsidRDefault="009E0965" w:rsidP="009E0965">
      <w:pPr>
        <w:pStyle w:val="ListParagraph"/>
        <w:numPr>
          <w:ilvl w:val="0"/>
          <w:numId w:val="12"/>
        </w:numPr>
      </w:pPr>
      <w:r w:rsidRPr="00FD5E8C">
        <w:t xml:space="preserve">Governance and oversight: </w:t>
      </w:r>
      <w:r w:rsidRPr="00FD5E8C">
        <w:tab/>
      </w:r>
      <w:r w:rsidRPr="00FD5E8C">
        <w:tab/>
      </w:r>
      <w:r w:rsidR="00D1297F">
        <w:tab/>
      </w:r>
      <w:r w:rsidR="00D1297F">
        <w:tab/>
      </w:r>
      <w:r w:rsidRPr="00FD5E8C">
        <w:t>Maturing</w:t>
      </w:r>
    </w:p>
    <w:p w14:paraId="127B2BE3" w14:textId="77777777" w:rsidR="009E0965" w:rsidRPr="00FD5E8C" w:rsidRDefault="009E0965" w:rsidP="009E0965">
      <w:pPr>
        <w:pStyle w:val="FigureHeading"/>
        <w:rPr>
          <w:sz w:val="24"/>
          <w:szCs w:val="24"/>
        </w:rPr>
      </w:pPr>
    </w:p>
    <w:p w14:paraId="1A4F5359" w14:textId="77777777" w:rsidR="009E0965" w:rsidRPr="00FD5E8C" w:rsidRDefault="009E0965" w:rsidP="009E0965">
      <w:pPr>
        <w:pStyle w:val="FigureHeading"/>
        <w:rPr>
          <w:sz w:val="24"/>
          <w:szCs w:val="24"/>
        </w:rPr>
      </w:pPr>
      <w:r w:rsidRPr="00FD5E8C">
        <w:rPr>
          <w:sz w:val="24"/>
          <w:szCs w:val="24"/>
        </w:rPr>
        <w:t>Leadership and culture</w:t>
      </w:r>
    </w:p>
    <w:p w14:paraId="703D336D" w14:textId="4831470F" w:rsidR="009E0965" w:rsidRPr="00FD5E8C" w:rsidRDefault="009E0965" w:rsidP="009E0965">
      <w:pPr>
        <w:pStyle w:val="ListParagraph"/>
        <w:numPr>
          <w:ilvl w:val="0"/>
          <w:numId w:val="13"/>
        </w:numPr>
      </w:pPr>
      <w:r w:rsidRPr="00FD5E8C">
        <w:t xml:space="preserve">Culture and leadership focus: </w:t>
      </w:r>
      <w:r w:rsidRPr="00FD5E8C">
        <w:tab/>
      </w:r>
      <w:r w:rsidR="00D1297F">
        <w:tab/>
      </w:r>
      <w:r w:rsidR="00D1297F">
        <w:tab/>
      </w:r>
      <w:r w:rsidR="00D16495" w:rsidRPr="00D03441">
        <w:rPr>
          <w:b/>
          <w:bCs/>
        </w:rPr>
        <w:t>Well-established</w:t>
      </w:r>
    </w:p>
    <w:p w14:paraId="76EAE257" w14:textId="6F6F84D6" w:rsidR="009E0965" w:rsidRPr="00FD5E8C" w:rsidRDefault="009E0965" w:rsidP="009E0965">
      <w:pPr>
        <w:pStyle w:val="ListParagraph"/>
        <w:numPr>
          <w:ilvl w:val="0"/>
          <w:numId w:val="13"/>
        </w:numPr>
      </w:pPr>
      <w:r w:rsidRPr="00FD5E8C">
        <w:t>Regulatory philosophy and</w:t>
      </w:r>
      <w:r w:rsidR="00D1297F">
        <w:t xml:space="preserve"> </w:t>
      </w:r>
      <w:r w:rsidRPr="00FD5E8C">
        <w:t xml:space="preserve">approach: </w:t>
      </w:r>
      <w:r w:rsidRPr="00FD5E8C">
        <w:tab/>
      </w:r>
      <w:r w:rsidRPr="00FD5E8C">
        <w:tab/>
        <w:t>Maturing</w:t>
      </w:r>
    </w:p>
    <w:p w14:paraId="57120EE1" w14:textId="279C7FB6" w:rsidR="00CF667B" w:rsidRDefault="009E0965" w:rsidP="009E0965">
      <w:pPr>
        <w:pStyle w:val="ListParagraph"/>
        <w:numPr>
          <w:ilvl w:val="0"/>
          <w:numId w:val="13"/>
        </w:numPr>
      </w:pPr>
      <w:r w:rsidRPr="00FD5E8C">
        <w:t xml:space="preserve">Stakeholder and </w:t>
      </w:r>
      <w:r w:rsidR="00D1297F">
        <w:t xml:space="preserve">Community </w:t>
      </w:r>
      <w:r w:rsidRPr="00FD5E8C">
        <w:t xml:space="preserve">Engagement: </w:t>
      </w:r>
      <w:r w:rsidRPr="00FD5E8C">
        <w:tab/>
        <w:t>Well-established</w:t>
      </w:r>
    </w:p>
    <w:p w14:paraId="2BFA2CA7" w14:textId="677D9034" w:rsidR="009E0965" w:rsidRPr="00FD5E8C" w:rsidRDefault="00CF667B" w:rsidP="00CF667B">
      <w:r>
        <w:rPr>
          <w:noProof/>
        </w:rPr>
        <w:lastRenderedPageBreak/>
        <mc:AlternateContent>
          <mc:Choice Requires="wpg">
            <w:drawing>
              <wp:inline distT="0" distB="0" distL="0" distR="0" wp14:anchorId="1B93F565" wp14:editId="1639E4A8">
                <wp:extent cx="5398087" cy="5698490"/>
                <wp:effectExtent l="0" t="0" r="0" b="0"/>
                <wp:docPr id="948908950" name="Group 1" descr="Visual representation of MRIT self-assessment ratings for the Inspector-General."/>
                <wp:cNvGraphicFramePr/>
                <a:graphic xmlns:a="http://schemas.openxmlformats.org/drawingml/2006/main">
                  <a:graphicData uri="http://schemas.microsoft.com/office/word/2010/wordprocessingGroup">
                    <wpg:wgp>
                      <wpg:cNvGrpSpPr/>
                      <wpg:grpSpPr>
                        <a:xfrm>
                          <a:off x="0" y="0"/>
                          <a:ext cx="5398087" cy="5698490"/>
                          <a:chOff x="0" y="0"/>
                          <a:chExt cx="5398087" cy="5698490"/>
                        </a:xfrm>
                      </wpg:grpSpPr>
                      <wps:wsp>
                        <wps:cNvPr id="428178104" name="Text Box 1"/>
                        <wps:cNvSpPr txBox="1"/>
                        <wps:spPr>
                          <a:xfrm>
                            <a:off x="0" y="0"/>
                            <a:ext cx="5393055" cy="323850"/>
                          </a:xfrm>
                          <a:prstGeom prst="rect">
                            <a:avLst/>
                          </a:prstGeom>
                          <a:noFill/>
                          <a:ln w="6350">
                            <a:noFill/>
                          </a:ln>
                        </wps:spPr>
                        <wps:txbx>
                          <w:txbxContent>
                            <w:p w14:paraId="0F80341E" w14:textId="77777777" w:rsidR="00CF667B" w:rsidRDefault="00CF667B" w:rsidP="00CF667B">
                              <w:pPr>
                                <w:pStyle w:val="FigureHeading"/>
                                <w:spacing w:befor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22816806"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bwMode="auto">
                          <a:xfrm>
                            <a:off x="43132" y="457200"/>
                            <a:ext cx="5354955" cy="5241290"/>
                          </a:xfrm>
                          <a:prstGeom prst="rect">
                            <a:avLst/>
                          </a:prstGeom>
                          <a:noFill/>
                        </pic:spPr>
                      </pic:pic>
                    </wpg:wgp>
                  </a:graphicData>
                </a:graphic>
              </wp:inline>
            </w:drawing>
          </mc:Choice>
          <mc:Fallback>
            <w:pict>
              <v:group w14:anchorId="1B93F565" id="Group 1" o:spid="_x0000_s1029" alt="Visual representation of MRIT self-assessment ratings for the Inspector-General." style="width:425.05pt;height:448.7pt;mso-position-horizontal-relative:char;mso-position-vertical-relative:line" coordsize="53980,56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">
                <v:shape id="_x0000_s1030" type="#_x0000_t202" style="position:absolute;width:5393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" filled="f" stroked="f" strokeweight=".5pt">
                  <v:textbox>
                    <w:txbxContent>
                      <w:p w14:paraId="0F80341E" w14:textId="77777777" w:rsidR="00CF667B" w:rsidRDefault="00CF667B" w:rsidP="00CF667B">
                        <w:pPr>
                          <w:pStyle w:val="FigureHeading"/>
                          <w:spacing w:before="0"/>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1" type="#_x0000_t75" style="position:absolute;left:431;top:4572;width:53549;height:52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">
                  <v:imagedata r:id="rId22" o:title=""/>
                </v:shape>
                <w10:anchorlock/>
              </v:group>
            </w:pict>
          </mc:Fallback>
        </mc:AlternateContent>
      </w:r>
    </w:p>
    <w:p w14:paraId="00B71C6E" w14:textId="77777777" w:rsidR="00BF10D8" w:rsidRDefault="00BF10D8" w:rsidP="00C06BCB"/>
    <w:p w14:paraId="51630E77" w14:textId="108846E4" w:rsidR="0053184F" w:rsidRDefault="0053184F" w:rsidP="00666E8B">
      <w:pPr>
        <w:spacing w:after="0"/>
        <w:sectPr w:rsidR="0053184F" w:rsidSect="00CF667B">
          <w:pgSz w:w="11906" w:h="16838"/>
          <w:pgMar w:top="1284" w:right="1134" w:bottom="816" w:left="1134" w:header="431" w:footer="999" w:gutter="0"/>
          <w:cols w:space="708"/>
          <w:docGrid w:linePitch="360"/>
        </w:sectPr>
      </w:pPr>
    </w:p>
    <w:p w14:paraId="6330EE49" w14:textId="77777777" w:rsidR="00A517BB" w:rsidRPr="00FD5E8C" w:rsidRDefault="00A517BB" w:rsidP="00A91AE2"/>
    <w:sectPr w:rsidR="00A517BB" w:rsidRPr="00FD5E8C" w:rsidSect="0053184F">
      <w:pgSz w:w="11906" w:h="16838"/>
      <w:pgMar w:top="1281" w:right="1134" w:bottom="816" w:left="1134" w:header="431" w:footer="9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00F2E0" w14:textId="77777777" w:rsidR="003C0972" w:rsidRDefault="003C0972">
      <w:r>
        <w:separator/>
      </w:r>
    </w:p>
  </w:endnote>
  <w:endnote w:type="continuationSeparator" w:id="0">
    <w:p w14:paraId="4BD064F1" w14:textId="77777777" w:rsidR="003C0972" w:rsidRDefault="003C0972">
      <w:r>
        <w:continuationSeparator/>
      </w:r>
    </w:p>
  </w:endnote>
  <w:endnote w:type="continuationNotice" w:id="1">
    <w:p w14:paraId="3E46DE63" w14:textId="77777777" w:rsidR="003C0972" w:rsidRDefault="003C097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024A5" w14:textId="7DC05848" w:rsidR="00D13EF0" w:rsidRDefault="00D13EF0">
    <w:pPr>
      <w:pStyle w:val="Footer"/>
    </w:pPr>
    <w:r>
      <w:rPr>
        <w:noProof/>
      </w:rPr>
      <mc:AlternateContent>
        <mc:Choice Requires="wps">
          <w:drawing>
            <wp:anchor distT="0" distB="0" distL="0" distR="0" simplePos="0" relativeHeight="251658245" behindDoc="0" locked="0" layoutInCell="1" allowOverlap="1" wp14:anchorId="5707AC54" wp14:editId="35D2EB3E">
              <wp:simplePos x="635" y="635"/>
              <wp:positionH relativeFrom="page">
                <wp:align>center</wp:align>
              </wp:positionH>
              <wp:positionV relativeFrom="page">
                <wp:align>bottom</wp:align>
              </wp:positionV>
              <wp:extent cx="551815" cy="376555"/>
              <wp:effectExtent l="0" t="0" r="635" b="0"/>
              <wp:wrapNone/>
              <wp:docPr id="69802274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FA235AD" w14:textId="4CF1F986" w:rsidR="00D13EF0" w:rsidRPr="00D13EF0" w:rsidRDefault="00D13EF0" w:rsidP="00D13EF0">
                          <w:pPr>
                            <w:spacing w:after="0"/>
                            <w:rPr>
                              <w:rFonts w:ascii="Calibri" w:hAnsi="Calibri" w:cs="Calibri"/>
                              <w:noProof/>
                              <w:color w:val="FF0000"/>
                              <w:sz w:val="24"/>
                              <w:szCs w:val="24"/>
                            </w:rPr>
                          </w:pPr>
                          <w:r w:rsidRPr="00D13EF0">
                            <w:rPr>
                              <w:rFonts w:ascii="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07AC54" id="_x0000_t202" coordsize="21600,21600" o:spt="202" path="m,l,21600r21600,l21600,xe">
              <v:stroke joinstyle="miter"/>
              <v:path gradientshapeok="t" o:connecttype="rect"/>
            </v:shapetype>
            <v:shape id="Text Box 5" o:spid="_x0000_s1034"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textbox style="mso-fit-shape-to-text:t" inset="0,0,0,15pt">
                <w:txbxContent>
                  <w:p w14:paraId="3FA235AD" w14:textId="4CF1F986" w:rsidR="00D13EF0" w:rsidRPr="00D13EF0" w:rsidRDefault="00D13EF0" w:rsidP="00D13EF0">
                    <w:pPr>
                      <w:spacing w:after="0"/>
                      <w:rPr>
                        <w:rFonts w:ascii="Calibri" w:hAnsi="Calibri" w:cs="Calibri"/>
                        <w:noProof/>
                        <w:color w:val="FF0000"/>
                        <w:sz w:val="24"/>
                        <w:szCs w:val="24"/>
                      </w:rPr>
                    </w:pPr>
                    <w:r w:rsidRPr="00D13EF0">
                      <w:rPr>
                        <w:rFonts w:ascii="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6007887"/>
      <w:docPartObj>
        <w:docPartGallery w:val="Page Numbers (Bottom of Page)"/>
        <w:docPartUnique/>
      </w:docPartObj>
    </w:sdtPr>
    <w:sdtEndPr>
      <w:rPr>
        <w:noProof/>
      </w:rPr>
    </w:sdtEndPr>
    <w:sdtContent>
      <w:p w14:paraId="03363ECD" w14:textId="1F1E9F23" w:rsidR="000E6A5B" w:rsidRDefault="000E6A5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810BB0" w14:textId="16A88035" w:rsidR="00D13EF0" w:rsidRDefault="000E6A5B">
    <w:pPr>
      <w:pStyle w:val="Footer"/>
    </w:pPr>
    <w:r>
      <w:t>Inspector-General of Water Compliance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E4A9C" w14:textId="7DDBA3CB" w:rsidR="00B25458" w:rsidRPr="002C07A5" w:rsidRDefault="00D13EF0" w:rsidP="002C07A5">
    <w:pPr>
      <w:pStyle w:val="Footer"/>
      <w:tabs>
        <w:tab w:val="clear" w:pos="4513"/>
        <w:tab w:val="clear" w:pos="9026"/>
        <w:tab w:val="right" w:pos="9638"/>
      </w:tabs>
      <w:rPr>
        <w:color w:val="FFFFFF"/>
      </w:rPr>
    </w:pPr>
    <w:r>
      <w:rPr>
        <w:noProof/>
        <w:color w:val="FFFFFF"/>
      </w:rPr>
      <mc:AlternateContent>
        <mc:Choice Requires="wps">
          <w:drawing>
            <wp:anchor distT="0" distB="0" distL="0" distR="0" simplePos="0" relativeHeight="251658244" behindDoc="0" locked="0" layoutInCell="1" allowOverlap="1" wp14:anchorId="6E27A5CB" wp14:editId="4794216E">
              <wp:simplePos x="723900" y="9934575"/>
              <wp:positionH relativeFrom="page">
                <wp:align>center</wp:align>
              </wp:positionH>
              <wp:positionV relativeFrom="page">
                <wp:align>bottom</wp:align>
              </wp:positionV>
              <wp:extent cx="551815" cy="376555"/>
              <wp:effectExtent l="0" t="0" r="635" b="0"/>
              <wp:wrapNone/>
              <wp:docPr id="64175319"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22773D1" w14:textId="0E92E535" w:rsidR="00D13EF0" w:rsidRPr="00D13EF0" w:rsidRDefault="00D13EF0" w:rsidP="00D13EF0">
                          <w:pPr>
                            <w:spacing w:after="0"/>
                            <w:rPr>
                              <w:rFonts w:ascii="Calibri" w:hAnsi="Calibri" w:cs="Calibri"/>
                              <w:noProof/>
                              <w:color w:val="FF0000"/>
                              <w:sz w:val="24"/>
                              <w:szCs w:val="24"/>
                            </w:rPr>
                          </w:pPr>
                          <w:r w:rsidRPr="00D13EF0">
                            <w:rPr>
                              <w:rFonts w:ascii="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27A5CB" id="_x0000_t202" coordsize="21600,21600" o:spt="202" path="m,l,21600r21600,l21600,xe">
              <v:stroke joinstyle="miter"/>
              <v:path gradientshapeok="t" o:connecttype="rect"/>
            </v:shapetype>
            <v:shape id="Text Box 4" o:spid="_x0000_s1036"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122773D1" w14:textId="0E92E535" w:rsidR="00D13EF0" w:rsidRPr="00D13EF0" w:rsidRDefault="00D13EF0" w:rsidP="00D13EF0">
                    <w:pPr>
                      <w:spacing w:after="0"/>
                      <w:rPr>
                        <w:rFonts w:ascii="Calibri" w:hAnsi="Calibri" w:cs="Calibri"/>
                        <w:noProof/>
                        <w:color w:val="FF0000"/>
                        <w:sz w:val="24"/>
                        <w:szCs w:val="24"/>
                      </w:rPr>
                    </w:pPr>
                    <w:r w:rsidRPr="00D13EF0">
                      <w:rPr>
                        <w:rFonts w:ascii="Calibri" w:hAnsi="Calibri" w:cs="Calibri"/>
                        <w:noProof/>
                        <w:color w:val="FF0000"/>
                        <w:sz w:val="24"/>
                        <w:szCs w:val="24"/>
                      </w:rPr>
                      <w:t>OFFICIAL</w:t>
                    </w:r>
                  </w:p>
                </w:txbxContent>
              </v:textbox>
              <w10:wrap anchorx="page" anchory="page"/>
            </v:shape>
          </w:pict>
        </mc:Fallback>
      </mc:AlternateContent>
    </w:r>
    <w:r w:rsidR="00B25458" w:rsidRPr="002C07A5">
      <w:rPr>
        <w:color w:val="FFFFFF"/>
      </w:rPr>
      <w:t>Inspector-General of Water Compliance</w:t>
    </w:r>
    <w:r w:rsidR="00B25458" w:rsidRPr="002C07A5">
      <w:rPr>
        <w:color w:val="FFFFFF"/>
      </w:rPr>
      <w:tab/>
    </w:r>
    <w:r w:rsidR="00B25458" w:rsidRPr="002C07A5">
      <w:rPr>
        <w:color w:val="FFFFFF"/>
      </w:rPr>
      <w:fldChar w:fldCharType="begin"/>
    </w:r>
    <w:r w:rsidR="00B25458" w:rsidRPr="002C07A5">
      <w:rPr>
        <w:color w:val="FFFFFF"/>
      </w:rPr>
      <w:instrText xml:space="preserve"> PAGE   \* MERGEFORMAT </w:instrText>
    </w:r>
    <w:r w:rsidR="00B25458" w:rsidRPr="002C07A5">
      <w:rPr>
        <w:color w:val="FFFFFF"/>
      </w:rPr>
      <w:fldChar w:fldCharType="separate"/>
    </w:r>
    <w:r w:rsidR="00B25458" w:rsidRPr="002C07A5">
      <w:rPr>
        <w:color w:val="FFFFFF"/>
      </w:rPr>
      <w:t>3</w:t>
    </w:r>
    <w:r w:rsidR="00B25458" w:rsidRPr="002C07A5">
      <w:rPr>
        <w:noProof/>
        <w:color w:val="FFFFF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36A3FB" w14:textId="77777777" w:rsidR="003C0972" w:rsidRDefault="003C0972">
      <w:r>
        <w:separator/>
      </w:r>
    </w:p>
  </w:footnote>
  <w:footnote w:type="continuationSeparator" w:id="0">
    <w:p w14:paraId="25279AEA" w14:textId="77777777" w:rsidR="003C0972" w:rsidRDefault="003C0972">
      <w:r>
        <w:continuationSeparator/>
      </w:r>
    </w:p>
  </w:footnote>
  <w:footnote w:type="continuationNotice" w:id="1">
    <w:p w14:paraId="662CAD3C" w14:textId="77777777" w:rsidR="003C0972" w:rsidRDefault="003C0972">
      <w:pPr>
        <w:spacing w:after="0"/>
      </w:pPr>
    </w:p>
  </w:footnote>
  <w:footnote w:id="2">
    <w:p w14:paraId="4F5188D2" w14:textId="0A4A8D57" w:rsidR="006964A1" w:rsidRPr="00D03441" w:rsidRDefault="006964A1">
      <w:pPr>
        <w:pStyle w:val="FootnoteText"/>
        <w:rPr>
          <w:sz w:val="18"/>
          <w:szCs w:val="18"/>
          <w:lang w:val="en-US"/>
        </w:rPr>
      </w:pPr>
      <w:r w:rsidRPr="00D03441">
        <w:rPr>
          <w:rStyle w:val="FootnoteReference"/>
          <w:sz w:val="18"/>
          <w:szCs w:val="18"/>
        </w:rPr>
        <w:footnoteRef/>
      </w:r>
      <w:r w:rsidRPr="00D03441">
        <w:rPr>
          <w:sz w:val="18"/>
          <w:szCs w:val="18"/>
        </w:rPr>
        <w:t xml:space="preserve"> </w:t>
      </w:r>
      <w:r w:rsidRPr="00D03441">
        <w:rPr>
          <w:sz w:val="18"/>
          <w:szCs w:val="18"/>
          <w:lang w:val="en-US"/>
        </w:rPr>
        <w:t>Formerly Risk-based compliance planning</w:t>
      </w:r>
    </w:p>
  </w:footnote>
  <w:footnote w:id="3">
    <w:p w14:paraId="6E8042EB" w14:textId="49037012" w:rsidR="009A1825" w:rsidRPr="00D03441" w:rsidRDefault="009A1825">
      <w:pPr>
        <w:pStyle w:val="FootnoteText"/>
        <w:rPr>
          <w:lang w:val="en-US"/>
        </w:rPr>
      </w:pPr>
      <w:r w:rsidRPr="00D03441">
        <w:rPr>
          <w:rStyle w:val="FootnoteReference"/>
          <w:sz w:val="18"/>
          <w:szCs w:val="18"/>
        </w:rPr>
        <w:footnoteRef/>
      </w:r>
      <w:r w:rsidRPr="00D03441">
        <w:rPr>
          <w:sz w:val="18"/>
          <w:szCs w:val="18"/>
        </w:rPr>
        <w:t xml:space="preserve"> </w:t>
      </w:r>
      <w:r w:rsidRPr="00D03441">
        <w:rPr>
          <w:sz w:val="18"/>
          <w:szCs w:val="18"/>
          <w:lang w:val="en-US"/>
        </w:rPr>
        <w:t>Formerly Training and procedures</w:t>
      </w:r>
    </w:p>
  </w:footnote>
  <w:footnote w:id="4">
    <w:p w14:paraId="64377292" w14:textId="5F0C1960" w:rsidR="00DD1F7B" w:rsidRPr="00D03441" w:rsidRDefault="00DD1F7B">
      <w:pPr>
        <w:pStyle w:val="FootnoteText"/>
        <w:rPr>
          <w:lang w:val="en-US"/>
        </w:rPr>
      </w:pPr>
      <w:r w:rsidRPr="00D03441">
        <w:rPr>
          <w:rStyle w:val="FootnoteReference"/>
          <w:sz w:val="18"/>
          <w:szCs w:val="18"/>
        </w:rPr>
        <w:footnoteRef/>
      </w:r>
      <w:r w:rsidRPr="00D03441">
        <w:rPr>
          <w:sz w:val="18"/>
          <w:szCs w:val="18"/>
        </w:rPr>
        <w:t xml:space="preserve"> </w:t>
      </w:r>
      <w:r w:rsidRPr="00D03441">
        <w:rPr>
          <w:sz w:val="18"/>
          <w:szCs w:val="18"/>
          <w:lang w:val="en-US"/>
        </w:rPr>
        <w:t xml:space="preserve">Formerly </w:t>
      </w:r>
      <w:r w:rsidR="0077306C" w:rsidRPr="00D03441">
        <w:rPr>
          <w:sz w:val="18"/>
          <w:szCs w:val="18"/>
          <w:lang w:val="en-US"/>
        </w:rPr>
        <w:t>Performance reporting</w:t>
      </w:r>
    </w:p>
  </w:footnote>
  <w:footnote w:id="5">
    <w:p w14:paraId="23D0236A" w14:textId="0AA58218" w:rsidR="00D56767" w:rsidRPr="00D03441" w:rsidRDefault="00D56767">
      <w:pPr>
        <w:pStyle w:val="FootnoteText"/>
        <w:rPr>
          <w:lang w:val="en-US"/>
        </w:rPr>
      </w:pPr>
      <w:r w:rsidRPr="00D03441">
        <w:rPr>
          <w:rStyle w:val="FootnoteReference"/>
          <w:sz w:val="18"/>
          <w:szCs w:val="18"/>
        </w:rPr>
        <w:footnoteRef/>
      </w:r>
      <w:r w:rsidRPr="00D03441">
        <w:rPr>
          <w:sz w:val="18"/>
          <w:szCs w:val="18"/>
        </w:rPr>
        <w:t xml:space="preserve"> </w:t>
      </w:r>
      <w:r w:rsidR="00D1297F" w:rsidRPr="00D03441">
        <w:rPr>
          <w:i/>
          <w:iCs/>
          <w:sz w:val="18"/>
          <w:szCs w:val="18"/>
          <w:lang w:val="en-US"/>
        </w:rPr>
        <w:t xml:space="preserve">Risk-based regulatory approach for the water sector </w:t>
      </w:r>
      <w:r w:rsidR="00D1297F" w:rsidRPr="00D03441">
        <w:rPr>
          <w:sz w:val="18"/>
          <w:szCs w:val="18"/>
          <w:lang w:val="en-US"/>
        </w:rPr>
        <w:t>in the MRIT for water</w:t>
      </w:r>
    </w:p>
  </w:footnote>
  <w:footnote w:id="6">
    <w:p w14:paraId="3D064864" w14:textId="7039F714" w:rsidR="00D1297F" w:rsidRPr="00D03441" w:rsidRDefault="00D1297F">
      <w:pPr>
        <w:pStyle w:val="FootnoteText"/>
        <w:rPr>
          <w:sz w:val="18"/>
          <w:szCs w:val="18"/>
          <w:lang w:val="en-US"/>
        </w:rPr>
      </w:pPr>
      <w:r w:rsidRPr="00D03441">
        <w:rPr>
          <w:rStyle w:val="FootnoteReference"/>
          <w:sz w:val="18"/>
          <w:szCs w:val="18"/>
        </w:rPr>
        <w:footnoteRef/>
      </w:r>
      <w:r w:rsidRPr="00D03441">
        <w:rPr>
          <w:sz w:val="18"/>
          <w:szCs w:val="18"/>
        </w:rPr>
        <w:t xml:space="preserve"> </w:t>
      </w:r>
      <w:r w:rsidR="00D6549E" w:rsidRPr="00D03441">
        <w:rPr>
          <w:i/>
          <w:iCs/>
          <w:sz w:val="18"/>
          <w:szCs w:val="18"/>
          <w:lang w:val="en-US"/>
        </w:rPr>
        <w:t>Water regulator’s capability function</w:t>
      </w:r>
      <w:r w:rsidR="00D6549E" w:rsidRPr="00D03441">
        <w:rPr>
          <w:sz w:val="18"/>
          <w:szCs w:val="18"/>
          <w:lang w:val="en-US"/>
        </w:rPr>
        <w:t xml:space="preserve"> in the MRIT for water</w:t>
      </w:r>
    </w:p>
  </w:footnote>
  <w:footnote w:id="7">
    <w:p w14:paraId="7A00C05A" w14:textId="29EBF27F" w:rsidR="00D6549E" w:rsidRPr="00D03441" w:rsidRDefault="00D6549E">
      <w:pPr>
        <w:pStyle w:val="FootnoteText"/>
        <w:rPr>
          <w:lang w:val="en-US"/>
        </w:rPr>
      </w:pPr>
      <w:r w:rsidRPr="00D03441">
        <w:rPr>
          <w:rStyle w:val="FootnoteReference"/>
          <w:sz w:val="18"/>
          <w:szCs w:val="18"/>
        </w:rPr>
        <w:footnoteRef/>
      </w:r>
      <w:r w:rsidRPr="00D03441">
        <w:rPr>
          <w:sz w:val="18"/>
          <w:szCs w:val="18"/>
        </w:rPr>
        <w:t xml:space="preserve"> </w:t>
      </w:r>
      <w:r w:rsidRPr="00D03441">
        <w:rPr>
          <w:i/>
          <w:iCs/>
          <w:sz w:val="18"/>
          <w:szCs w:val="18"/>
          <w:lang w:val="en-US"/>
        </w:rPr>
        <w:t>Performance reporting fin water regulation</w:t>
      </w:r>
      <w:r w:rsidRPr="00D03441">
        <w:rPr>
          <w:sz w:val="18"/>
          <w:szCs w:val="18"/>
          <w:lang w:val="en-US"/>
        </w:rPr>
        <w:t xml:space="preserve"> in the MRIT for water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2A4D4" w14:textId="26E3959B" w:rsidR="00D13EF0" w:rsidRDefault="00D13EF0">
    <w:pPr>
      <w:pStyle w:val="Header"/>
    </w:pPr>
    <w:r>
      <w:rPr>
        <w:noProof/>
      </w:rPr>
      <mc:AlternateContent>
        <mc:Choice Requires="wps">
          <w:drawing>
            <wp:anchor distT="0" distB="0" distL="0" distR="0" simplePos="0" relativeHeight="251658242" behindDoc="0" locked="0" layoutInCell="1" allowOverlap="1" wp14:anchorId="03EF1F33" wp14:editId="64948092">
              <wp:simplePos x="635" y="635"/>
              <wp:positionH relativeFrom="page">
                <wp:align>center</wp:align>
              </wp:positionH>
              <wp:positionV relativeFrom="page">
                <wp:align>top</wp:align>
              </wp:positionV>
              <wp:extent cx="551815" cy="376555"/>
              <wp:effectExtent l="0" t="0" r="635" b="4445"/>
              <wp:wrapNone/>
              <wp:docPr id="90377108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9CA265D" w14:textId="3B2EABDB" w:rsidR="00D13EF0" w:rsidRPr="00D13EF0" w:rsidRDefault="00D13EF0" w:rsidP="00D13EF0">
                          <w:pPr>
                            <w:spacing w:after="0"/>
                            <w:rPr>
                              <w:rFonts w:ascii="Calibri" w:hAnsi="Calibri" w:cs="Calibri"/>
                              <w:noProof/>
                              <w:color w:val="FF0000"/>
                              <w:sz w:val="24"/>
                              <w:szCs w:val="24"/>
                            </w:rPr>
                          </w:pPr>
                          <w:r w:rsidRPr="00D13EF0">
                            <w:rPr>
                              <w:rFonts w:ascii="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EF1F33" id="_x0000_t202" coordsize="21600,21600" o:spt="202" path="m,l,21600r21600,l21600,xe">
              <v:stroke joinstyle="miter"/>
              <v:path gradientshapeok="t" o:connecttype="rect"/>
            </v:shapetype>
            <v:shape id="Text Box 2" o:spid="_x0000_s1032"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59CA265D" w14:textId="3B2EABDB" w:rsidR="00D13EF0" w:rsidRPr="00D13EF0" w:rsidRDefault="00D13EF0" w:rsidP="00D13EF0">
                    <w:pPr>
                      <w:spacing w:after="0"/>
                      <w:rPr>
                        <w:rFonts w:ascii="Calibri" w:hAnsi="Calibri" w:cs="Calibri"/>
                        <w:noProof/>
                        <w:color w:val="FF0000"/>
                        <w:sz w:val="24"/>
                        <w:szCs w:val="24"/>
                      </w:rPr>
                    </w:pPr>
                    <w:r w:rsidRPr="00D13EF0">
                      <w:rPr>
                        <w:rFonts w:ascii="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A9217" w14:textId="7B277699" w:rsidR="00D13EF0" w:rsidRDefault="00D13EF0">
    <w:pPr>
      <w:pStyle w:val="Header"/>
    </w:pPr>
    <w:r>
      <w:rPr>
        <w:noProof/>
      </w:rPr>
      <mc:AlternateContent>
        <mc:Choice Requires="wps">
          <w:drawing>
            <wp:anchor distT="0" distB="0" distL="0" distR="0" simplePos="0" relativeHeight="251658243" behindDoc="0" locked="0" layoutInCell="1" allowOverlap="1" wp14:anchorId="6B970629" wp14:editId="1194ED6C">
              <wp:simplePos x="723900" y="276225"/>
              <wp:positionH relativeFrom="page">
                <wp:align>center</wp:align>
              </wp:positionH>
              <wp:positionV relativeFrom="page">
                <wp:align>top</wp:align>
              </wp:positionV>
              <wp:extent cx="551815" cy="376555"/>
              <wp:effectExtent l="0" t="0" r="635" b="4445"/>
              <wp:wrapNone/>
              <wp:docPr id="90339230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588C35D" w14:textId="3ABB8C18" w:rsidR="00D13EF0" w:rsidRPr="00D13EF0" w:rsidRDefault="00D13EF0" w:rsidP="00D13EF0">
                          <w:pPr>
                            <w:spacing w:after="0"/>
                            <w:rPr>
                              <w:rFonts w:ascii="Calibri" w:hAnsi="Calibri" w:cs="Calibri"/>
                              <w:noProof/>
                              <w:color w:val="FF0000"/>
                              <w:sz w:val="24"/>
                              <w:szCs w:val="24"/>
                            </w:rPr>
                          </w:pPr>
                          <w:r w:rsidRPr="00D13EF0">
                            <w:rPr>
                              <w:rFonts w:ascii="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970629" id="_x0000_t202" coordsize="21600,21600" o:spt="202" path="m,l,21600r21600,l21600,xe">
              <v:stroke joinstyle="miter"/>
              <v:path gradientshapeok="t" o:connecttype="rect"/>
            </v:shapetype>
            <v:shape id="Text Box 3" o:spid="_x0000_s1033"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textbox style="mso-fit-shape-to-text:t" inset="0,15pt,0,0">
                <w:txbxContent>
                  <w:p w14:paraId="1588C35D" w14:textId="3ABB8C18" w:rsidR="00D13EF0" w:rsidRPr="00D13EF0" w:rsidRDefault="00D13EF0" w:rsidP="00D13EF0">
                    <w:pPr>
                      <w:spacing w:after="0"/>
                      <w:rPr>
                        <w:rFonts w:ascii="Calibri" w:hAnsi="Calibri" w:cs="Calibri"/>
                        <w:noProof/>
                        <w:color w:val="FF0000"/>
                        <w:sz w:val="24"/>
                        <w:szCs w:val="24"/>
                      </w:rPr>
                    </w:pPr>
                    <w:r w:rsidRPr="00D13EF0">
                      <w:rPr>
                        <w:rFonts w:ascii="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BFD6C" w14:textId="00DE2C68" w:rsidR="002C07A5" w:rsidRPr="00DC6237" w:rsidRDefault="00D13EF0" w:rsidP="00071327">
    <w:pPr>
      <w:rPr>
        <w:color w:val="00B050"/>
      </w:rPr>
    </w:pPr>
    <w:r>
      <w:rPr>
        <w:noProof/>
        <w:color w:val="00B050"/>
      </w:rPr>
      <mc:AlternateContent>
        <mc:Choice Requires="wps">
          <w:drawing>
            <wp:anchor distT="0" distB="0" distL="0" distR="0" simplePos="0" relativeHeight="251658241" behindDoc="0" locked="0" layoutInCell="1" allowOverlap="1" wp14:anchorId="665A4149" wp14:editId="467B42A6">
              <wp:simplePos x="723900" y="276225"/>
              <wp:positionH relativeFrom="page">
                <wp:align>center</wp:align>
              </wp:positionH>
              <wp:positionV relativeFrom="page">
                <wp:align>top</wp:align>
              </wp:positionV>
              <wp:extent cx="551815" cy="376555"/>
              <wp:effectExtent l="0" t="0" r="635" b="4445"/>
              <wp:wrapNone/>
              <wp:docPr id="14524502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C5D575B" w14:textId="03ED1A4D" w:rsidR="00D13EF0" w:rsidRPr="00D13EF0" w:rsidRDefault="00D13EF0" w:rsidP="00D13EF0">
                          <w:pPr>
                            <w:spacing w:after="0"/>
                            <w:rPr>
                              <w:rFonts w:ascii="Calibri" w:hAnsi="Calibri" w:cs="Calibri"/>
                              <w:noProof/>
                              <w:color w:val="FF0000"/>
                              <w:sz w:val="24"/>
                              <w:szCs w:val="24"/>
                            </w:rPr>
                          </w:pPr>
                          <w:r w:rsidRPr="00D13EF0">
                            <w:rPr>
                              <w:rFonts w:ascii="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5A4149" id="_x0000_t202" coordsize="21600,21600" o:spt="202" path="m,l,21600r21600,l21600,xe">
              <v:stroke joinstyle="miter"/>
              <v:path gradientshapeok="t" o:connecttype="rect"/>
            </v:shapetype>
            <v:shape id="Text Box 1" o:spid="_x0000_s1035"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5C5D575B" w14:textId="03ED1A4D" w:rsidR="00D13EF0" w:rsidRPr="00D13EF0" w:rsidRDefault="00D13EF0" w:rsidP="00D13EF0">
                    <w:pPr>
                      <w:spacing w:after="0"/>
                      <w:rPr>
                        <w:rFonts w:ascii="Calibri" w:hAnsi="Calibri" w:cs="Calibri"/>
                        <w:noProof/>
                        <w:color w:val="FF0000"/>
                        <w:sz w:val="24"/>
                        <w:szCs w:val="24"/>
                      </w:rPr>
                    </w:pPr>
                    <w:r w:rsidRPr="00D13EF0">
                      <w:rPr>
                        <w:rFonts w:ascii="Calibri" w:hAnsi="Calibri" w:cs="Calibri"/>
                        <w:noProof/>
                        <w:color w:val="FF0000"/>
                        <w:sz w:val="24"/>
                        <w:szCs w:val="24"/>
                      </w:rPr>
                      <w:t>OFFICIAL</w:t>
                    </w:r>
                  </w:p>
                </w:txbxContent>
              </v:textbox>
              <w10:wrap anchorx="page" anchory="page"/>
            </v:shape>
          </w:pict>
        </mc:Fallback>
      </mc:AlternateContent>
    </w:r>
    <w:r w:rsidR="002C07A5">
      <w:rPr>
        <w:noProof/>
        <w:color w:val="00B050"/>
      </w:rPr>
      <w:drawing>
        <wp:anchor distT="0" distB="0" distL="114300" distR="114300" simplePos="0" relativeHeight="251658240" behindDoc="1" locked="0" layoutInCell="1" allowOverlap="1" wp14:anchorId="45037C59" wp14:editId="1DF8A294">
          <wp:simplePos x="0" y="0"/>
          <wp:positionH relativeFrom="column">
            <wp:posOffset>-746984</wp:posOffset>
          </wp:positionH>
          <wp:positionV relativeFrom="paragraph">
            <wp:posOffset>-256428</wp:posOffset>
          </wp:positionV>
          <wp:extent cx="7570694" cy="10713498"/>
          <wp:effectExtent l="0" t="0" r="0" b="5715"/>
          <wp:wrapNone/>
          <wp:docPr id="1270111297" name="Picture 1270111297" descr="Background pattern with Inspector-Genera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111297" name="Picture 1270111297" descr="Background pattern with Inspector-General's logo"/>
                  <pic:cNvPicPr/>
                </pic:nvPicPr>
                <pic:blipFill>
                  <a:blip r:embed="rId1">
                    <a:extLst>
                      <a:ext uri="{28A0092B-C50C-407E-A947-70E740481C1C}">
                        <a14:useLocalDpi xmlns:a14="http://schemas.microsoft.com/office/drawing/2010/main" val="0"/>
                      </a:ext>
                    </a:extLst>
                  </a:blip>
                  <a:stretch>
                    <a:fillRect/>
                  </a:stretch>
                </pic:blipFill>
                <pic:spPr>
                  <a:xfrm>
                    <a:off x="0" y="0"/>
                    <a:ext cx="7580648" cy="10727584"/>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8B656E7"/>
    <w:multiLevelType w:val="hybridMultilevel"/>
    <w:tmpl w:val="44C4A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D365AE"/>
    <w:multiLevelType w:val="multilevel"/>
    <w:tmpl w:val="0C26767C"/>
    <w:lvl w:ilvl="0">
      <w:start w:val="1"/>
      <w:numFmt w:val="decimal"/>
      <w:lvlText w:val="%1."/>
      <w:lvlJc w:val="left"/>
      <w:pPr>
        <w:ind w:left="718" w:hanging="567"/>
      </w:pPr>
      <w:rPr>
        <w:rFonts w:hint="default"/>
        <w:spacing w:val="-2"/>
        <w:w w:val="99"/>
        <w:u w:val="single" w:color="000000"/>
        <w:lang w:val="en-US" w:eastAsia="en-US" w:bidi="ar-SA"/>
      </w:rPr>
    </w:lvl>
    <w:lvl w:ilvl="1">
      <w:start w:val="1"/>
      <w:numFmt w:val="decimal"/>
      <w:lvlText w:val="%1.%2."/>
      <w:lvlJc w:val="left"/>
      <w:pPr>
        <w:ind w:left="567" w:hanging="567"/>
      </w:pPr>
      <w:rPr>
        <w:rFonts w:ascii="Calibri" w:eastAsia="Calibri" w:hAnsi="Calibri" w:cs="Calibri" w:hint="default"/>
        <w:b/>
        <w:bCs/>
        <w:i w:val="0"/>
        <w:iCs w:val="0"/>
        <w:color w:val="185A64"/>
        <w:spacing w:val="0"/>
        <w:w w:val="100"/>
        <w:sz w:val="24"/>
        <w:szCs w:val="24"/>
        <w:lang w:val="en-US" w:eastAsia="en-US" w:bidi="ar-SA"/>
      </w:rPr>
    </w:lvl>
    <w:lvl w:ilvl="2">
      <w:numFmt w:val="bullet"/>
      <w:lvlText w:val=""/>
      <w:lvlJc w:val="left"/>
      <w:pPr>
        <w:ind w:left="1444" w:hanging="361"/>
      </w:pPr>
      <w:rPr>
        <w:rFonts w:ascii="Symbol" w:eastAsia="Symbol" w:hAnsi="Symbol" w:cs="Symbol" w:hint="default"/>
        <w:b w:val="0"/>
        <w:bCs w:val="0"/>
        <w:i w:val="0"/>
        <w:iCs w:val="0"/>
        <w:spacing w:val="0"/>
        <w:w w:val="100"/>
        <w:position w:val="-1"/>
        <w:sz w:val="22"/>
        <w:szCs w:val="22"/>
        <w:lang w:val="en-US" w:eastAsia="en-US" w:bidi="ar-SA"/>
      </w:rPr>
    </w:lvl>
    <w:lvl w:ilvl="3">
      <w:numFmt w:val="bullet"/>
      <w:lvlText w:val="•"/>
      <w:lvlJc w:val="left"/>
      <w:pPr>
        <w:ind w:left="3445" w:hanging="361"/>
      </w:pPr>
      <w:rPr>
        <w:rFonts w:hint="default"/>
        <w:lang w:val="en-US" w:eastAsia="en-US" w:bidi="ar-SA"/>
      </w:rPr>
    </w:lvl>
    <w:lvl w:ilvl="4">
      <w:numFmt w:val="bullet"/>
      <w:lvlText w:val="•"/>
      <w:lvlJc w:val="left"/>
      <w:pPr>
        <w:ind w:left="4448" w:hanging="361"/>
      </w:pPr>
      <w:rPr>
        <w:rFonts w:hint="default"/>
        <w:lang w:val="en-US" w:eastAsia="en-US" w:bidi="ar-SA"/>
      </w:rPr>
    </w:lvl>
    <w:lvl w:ilvl="5">
      <w:numFmt w:val="bullet"/>
      <w:lvlText w:val="•"/>
      <w:lvlJc w:val="left"/>
      <w:pPr>
        <w:ind w:left="5451" w:hanging="361"/>
      </w:pPr>
      <w:rPr>
        <w:rFonts w:hint="default"/>
        <w:lang w:val="en-US" w:eastAsia="en-US" w:bidi="ar-SA"/>
      </w:rPr>
    </w:lvl>
    <w:lvl w:ilvl="6">
      <w:numFmt w:val="bullet"/>
      <w:lvlText w:val="•"/>
      <w:lvlJc w:val="left"/>
      <w:pPr>
        <w:ind w:left="6454" w:hanging="361"/>
      </w:pPr>
      <w:rPr>
        <w:rFonts w:hint="default"/>
        <w:lang w:val="en-US" w:eastAsia="en-US" w:bidi="ar-SA"/>
      </w:rPr>
    </w:lvl>
    <w:lvl w:ilvl="7">
      <w:numFmt w:val="bullet"/>
      <w:lvlText w:val="•"/>
      <w:lvlJc w:val="left"/>
      <w:pPr>
        <w:ind w:left="7457" w:hanging="361"/>
      </w:pPr>
      <w:rPr>
        <w:rFonts w:hint="default"/>
        <w:lang w:val="en-US" w:eastAsia="en-US" w:bidi="ar-SA"/>
      </w:rPr>
    </w:lvl>
    <w:lvl w:ilvl="8">
      <w:numFmt w:val="bullet"/>
      <w:lvlText w:val="•"/>
      <w:lvlJc w:val="left"/>
      <w:pPr>
        <w:ind w:left="8460" w:hanging="361"/>
      </w:pPr>
      <w:rPr>
        <w:rFonts w:hint="default"/>
        <w:lang w:val="en-US" w:eastAsia="en-US" w:bidi="ar-SA"/>
      </w:rPr>
    </w:lvl>
  </w:abstractNum>
  <w:abstractNum w:abstractNumId="3" w15:restartNumberingAfterBreak="0">
    <w:nsid w:val="196A1AAA"/>
    <w:multiLevelType w:val="hybridMultilevel"/>
    <w:tmpl w:val="66B2373E"/>
    <w:lvl w:ilvl="0" w:tplc="0C090001">
      <w:start w:val="1"/>
      <w:numFmt w:val="bullet"/>
      <w:lvlText w:val=""/>
      <w:lvlJc w:val="left"/>
      <w:pPr>
        <w:ind w:left="1515" w:hanging="360"/>
      </w:pPr>
      <w:rPr>
        <w:rFonts w:ascii="Symbol" w:hAnsi="Symbol" w:hint="default"/>
      </w:rPr>
    </w:lvl>
    <w:lvl w:ilvl="1" w:tplc="0C090003" w:tentative="1">
      <w:start w:val="1"/>
      <w:numFmt w:val="bullet"/>
      <w:lvlText w:val="o"/>
      <w:lvlJc w:val="left"/>
      <w:pPr>
        <w:ind w:left="2235" w:hanging="360"/>
      </w:pPr>
      <w:rPr>
        <w:rFonts w:ascii="Courier New" w:hAnsi="Courier New" w:cs="Courier New" w:hint="default"/>
      </w:rPr>
    </w:lvl>
    <w:lvl w:ilvl="2" w:tplc="0C090005" w:tentative="1">
      <w:start w:val="1"/>
      <w:numFmt w:val="bullet"/>
      <w:lvlText w:val=""/>
      <w:lvlJc w:val="left"/>
      <w:pPr>
        <w:ind w:left="2955" w:hanging="360"/>
      </w:pPr>
      <w:rPr>
        <w:rFonts w:ascii="Wingdings" w:hAnsi="Wingdings" w:hint="default"/>
      </w:rPr>
    </w:lvl>
    <w:lvl w:ilvl="3" w:tplc="0C090001" w:tentative="1">
      <w:start w:val="1"/>
      <w:numFmt w:val="bullet"/>
      <w:lvlText w:val=""/>
      <w:lvlJc w:val="left"/>
      <w:pPr>
        <w:ind w:left="3675" w:hanging="360"/>
      </w:pPr>
      <w:rPr>
        <w:rFonts w:ascii="Symbol" w:hAnsi="Symbol" w:hint="default"/>
      </w:rPr>
    </w:lvl>
    <w:lvl w:ilvl="4" w:tplc="0C090003" w:tentative="1">
      <w:start w:val="1"/>
      <w:numFmt w:val="bullet"/>
      <w:lvlText w:val="o"/>
      <w:lvlJc w:val="left"/>
      <w:pPr>
        <w:ind w:left="4395" w:hanging="360"/>
      </w:pPr>
      <w:rPr>
        <w:rFonts w:ascii="Courier New" w:hAnsi="Courier New" w:cs="Courier New" w:hint="default"/>
      </w:rPr>
    </w:lvl>
    <w:lvl w:ilvl="5" w:tplc="0C090005" w:tentative="1">
      <w:start w:val="1"/>
      <w:numFmt w:val="bullet"/>
      <w:lvlText w:val=""/>
      <w:lvlJc w:val="left"/>
      <w:pPr>
        <w:ind w:left="5115" w:hanging="360"/>
      </w:pPr>
      <w:rPr>
        <w:rFonts w:ascii="Wingdings" w:hAnsi="Wingdings" w:hint="default"/>
      </w:rPr>
    </w:lvl>
    <w:lvl w:ilvl="6" w:tplc="0C090001" w:tentative="1">
      <w:start w:val="1"/>
      <w:numFmt w:val="bullet"/>
      <w:lvlText w:val=""/>
      <w:lvlJc w:val="left"/>
      <w:pPr>
        <w:ind w:left="5835" w:hanging="360"/>
      </w:pPr>
      <w:rPr>
        <w:rFonts w:ascii="Symbol" w:hAnsi="Symbol" w:hint="default"/>
      </w:rPr>
    </w:lvl>
    <w:lvl w:ilvl="7" w:tplc="0C090003" w:tentative="1">
      <w:start w:val="1"/>
      <w:numFmt w:val="bullet"/>
      <w:lvlText w:val="o"/>
      <w:lvlJc w:val="left"/>
      <w:pPr>
        <w:ind w:left="6555" w:hanging="360"/>
      </w:pPr>
      <w:rPr>
        <w:rFonts w:ascii="Courier New" w:hAnsi="Courier New" w:cs="Courier New" w:hint="default"/>
      </w:rPr>
    </w:lvl>
    <w:lvl w:ilvl="8" w:tplc="0C090005" w:tentative="1">
      <w:start w:val="1"/>
      <w:numFmt w:val="bullet"/>
      <w:lvlText w:val=""/>
      <w:lvlJc w:val="left"/>
      <w:pPr>
        <w:ind w:left="7275" w:hanging="360"/>
      </w:pPr>
      <w:rPr>
        <w:rFonts w:ascii="Wingdings" w:hAnsi="Wingdings" w:hint="default"/>
      </w:rPr>
    </w:lvl>
  </w:abstractNum>
  <w:abstractNum w:abstractNumId="4" w15:restartNumberingAfterBreak="0">
    <w:nsid w:val="1E80F930"/>
    <w:multiLevelType w:val="hybridMultilevel"/>
    <w:tmpl w:val="B630DF32"/>
    <w:lvl w:ilvl="0" w:tplc="46664CB8">
      <w:start w:val="1"/>
      <w:numFmt w:val="bullet"/>
      <w:lvlText w:val=""/>
      <w:lvlJc w:val="left"/>
      <w:pPr>
        <w:ind w:left="720" w:hanging="360"/>
      </w:pPr>
      <w:rPr>
        <w:rFonts w:ascii="Symbol" w:hAnsi="Symbol" w:hint="default"/>
      </w:rPr>
    </w:lvl>
    <w:lvl w:ilvl="1" w:tplc="B1E66E44">
      <w:start w:val="1"/>
      <w:numFmt w:val="bullet"/>
      <w:lvlText w:val="o"/>
      <w:lvlJc w:val="left"/>
      <w:pPr>
        <w:ind w:left="1440" w:hanging="360"/>
      </w:pPr>
      <w:rPr>
        <w:rFonts w:ascii="Courier New" w:hAnsi="Courier New" w:hint="default"/>
      </w:rPr>
    </w:lvl>
    <w:lvl w:ilvl="2" w:tplc="898C48A2">
      <w:start w:val="1"/>
      <w:numFmt w:val="bullet"/>
      <w:lvlText w:val=""/>
      <w:lvlJc w:val="left"/>
      <w:pPr>
        <w:ind w:left="2160" w:hanging="360"/>
      </w:pPr>
      <w:rPr>
        <w:rFonts w:ascii="Wingdings" w:hAnsi="Wingdings" w:hint="default"/>
      </w:rPr>
    </w:lvl>
    <w:lvl w:ilvl="3" w:tplc="C0062AA4">
      <w:start w:val="1"/>
      <w:numFmt w:val="bullet"/>
      <w:lvlText w:val=""/>
      <w:lvlJc w:val="left"/>
      <w:pPr>
        <w:ind w:left="2880" w:hanging="360"/>
      </w:pPr>
      <w:rPr>
        <w:rFonts w:ascii="Symbol" w:hAnsi="Symbol" w:hint="default"/>
      </w:rPr>
    </w:lvl>
    <w:lvl w:ilvl="4" w:tplc="2A78953C">
      <w:start w:val="1"/>
      <w:numFmt w:val="bullet"/>
      <w:lvlText w:val="o"/>
      <w:lvlJc w:val="left"/>
      <w:pPr>
        <w:ind w:left="3600" w:hanging="360"/>
      </w:pPr>
      <w:rPr>
        <w:rFonts w:ascii="Courier New" w:hAnsi="Courier New" w:hint="default"/>
      </w:rPr>
    </w:lvl>
    <w:lvl w:ilvl="5" w:tplc="81D66A32">
      <w:start w:val="1"/>
      <w:numFmt w:val="bullet"/>
      <w:lvlText w:val=""/>
      <w:lvlJc w:val="left"/>
      <w:pPr>
        <w:ind w:left="4320" w:hanging="360"/>
      </w:pPr>
      <w:rPr>
        <w:rFonts w:ascii="Wingdings" w:hAnsi="Wingdings" w:hint="default"/>
      </w:rPr>
    </w:lvl>
    <w:lvl w:ilvl="6" w:tplc="700051C8">
      <w:start w:val="1"/>
      <w:numFmt w:val="bullet"/>
      <w:lvlText w:val=""/>
      <w:lvlJc w:val="left"/>
      <w:pPr>
        <w:ind w:left="5040" w:hanging="360"/>
      </w:pPr>
      <w:rPr>
        <w:rFonts w:ascii="Symbol" w:hAnsi="Symbol" w:hint="default"/>
      </w:rPr>
    </w:lvl>
    <w:lvl w:ilvl="7" w:tplc="BF0EF92C">
      <w:start w:val="1"/>
      <w:numFmt w:val="bullet"/>
      <w:lvlText w:val="o"/>
      <w:lvlJc w:val="left"/>
      <w:pPr>
        <w:ind w:left="5760" w:hanging="360"/>
      </w:pPr>
      <w:rPr>
        <w:rFonts w:ascii="Courier New" w:hAnsi="Courier New" w:hint="default"/>
      </w:rPr>
    </w:lvl>
    <w:lvl w:ilvl="8" w:tplc="970423DE">
      <w:start w:val="1"/>
      <w:numFmt w:val="bullet"/>
      <w:lvlText w:val=""/>
      <w:lvlJc w:val="left"/>
      <w:pPr>
        <w:ind w:left="6480" w:hanging="360"/>
      </w:pPr>
      <w:rPr>
        <w:rFonts w:ascii="Wingdings" w:hAnsi="Wingdings" w:hint="default"/>
      </w:rPr>
    </w:lvl>
  </w:abstractNum>
  <w:abstractNum w:abstractNumId="5" w15:restartNumberingAfterBreak="0">
    <w:nsid w:val="1F745BC2"/>
    <w:multiLevelType w:val="multilevel"/>
    <w:tmpl w:val="E5E89F92"/>
    <w:numStyleLink w:val="BulletList"/>
  </w:abstractNum>
  <w:abstractNum w:abstractNumId="6" w15:restartNumberingAfterBreak="0">
    <w:nsid w:val="230E785E"/>
    <w:multiLevelType w:val="hybridMultilevel"/>
    <w:tmpl w:val="AD6A45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9554DC2"/>
    <w:multiLevelType w:val="hybridMultilevel"/>
    <w:tmpl w:val="9CDE7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E344F86"/>
    <w:multiLevelType w:val="hybridMultilevel"/>
    <w:tmpl w:val="04E65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2CB6370"/>
    <w:multiLevelType w:val="hybridMultilevel"/>
    <w:tmpl w:val="F69C5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50D7CF9"/>
    <w:multiLevelType w:val="hybridMultilevel"/>
    <w:tmpl w:val="68AAD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C6D5BC2"/>
    <w:multiLevelType w:val="hybridMultilevel"/>
    <w:tmpl w:val="B8A88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E586CC9"/>
    <w:multiLevelType w:val="hybridMultilevel"/>
    <w:tmpl w:val="95CE9DA4"/>
    <w:lvl w:ilvl="0" w:tplc="389ABB9A">
      <w:start w:val="1"/>
      <w:numFmt w:val="bullet"/>
      <w:lvlText w:val=""/>
      <w:lvlJc w:val="left"/>
      <w:pPr>
        <w:ind w:left="720" w:hanging="360"/>
      </w:pPr>
      <w:rPr>
        <w:rFonts w:ascii="Symbol" w:hAnsi="Symbol" w:hint="default"/>
      </w:rPr>
    </w:lvl>
    <w:lvl w:ilvl="1" w:tplc="BBB0FD58">
      <w:start w:val="1"/>
      <w:numFmt w:val="bullet"/>
      <w:lvlText w:val="o"/>
      <w:lvlJc w:val="left"/>
      <w:pPr>
        <w:ind w:left="1440" w:hanging="360"/>
      </w:pPr>
      <w:rPr>
        <w:rFonts w:ascii="Courier New" w:hAnsi="Courier New" w:hint="default"/>
      </w:rPr>
    </w:lvl>
    <w:lvl w:ilvl="2" w:tplc="C6F43652">
      <w:start w:val="1"/>
      <w:numFmt w:val="bullet"/>
      <w:lvlText w:val=""/>
      <w:lvlJc w:val="left"/>
      <w:pPr>
        <w:ind w:left="2160" w:hanging="360"/>
      </w:pPr>
      <w:rPr>
        <w:rFonts w:ascii="Wingdings" w:hAnsi="Wingdings" w:hint="default"/>
      </w:rPr>
    </w:lvl>
    <w:lvl w:ilvl="3" w:tplc="5B44B8D6">
      <w:start w:val="1"/>
      <w:numFmt w:val="bullet"/>
      <w:lvlText w:val=""/>
      <w:lvlJc w:val="left"/>
      <w:pPr>
        <w:ind w:left="2880" w:hanging="360"/>
      </w:pPr>
      <w:rPr>
        <w:rFonts w:ascii="Symbol" w:hAnsi="Symbol" w:hint="default"/>
      </w:rPr>
    </w:lvl>
    <w:lvl w:ilvl="4" w:tplc="846477D6">
      <w:start w:val="1"/>
      <w:numFmt w:val="bullet"/>
      <w:lvlText w:val="o"/>
      <w:lvlJc w:val="left"/>
      <w:pPr>
        <w:ind w:left="3600" w:hanging="360"/>
      </w:pPr>
      <w:rPr>
        <w:rFonts w:ascii="Courier New" w:hAnsi="Courier New" w:hint="default"/>
      </w:rPr>
    </w:lvl>
    <w:lvl w:ilvl="5" w:tplc="B0A07D2E">
      <w:start w:val="1"/>
      <w:numFmt w:val="bullet"/>
      <w:lvlText w:val=""/>
      <w:lvlJc w:val="left"/>
      <w:pPr>
        <w:ind w:left="4320" w:hanging="360"/>
      </w:pPr>
      <w:rPr>
        <w:rFonts w:ascii="Wingdings" w:hAnsi="Wingdings" w:hint="default"/>
      </w:rPr>
    </w:lvl>
    <w:lvl w:ilvl="6" w:tplc="E8A0FAD8">
      <w:start w:val="1"/>
      <w:numFmt w:val="bullet"/>
      <w:lvlText w:val=""/>
      <w:lvlJc w:val="left"/>
      <w:pPr>
        <w:ind w:left="5040" w:hanging="360"/>
      </w:pPr>
      <w:rPr>
        <w:rFonts w:ascii="Symbol" w:hAnsi="Symbol" w:hint="default"/>
      </w:rPr>
    </w:lvl>
    <w:lvl w:ilvl="7" w:tplc="CAC0CC9C">
      <w:start w:val="1"/>
      <w:numFmt w:val="bullet"/>
      <w:lvlText w:val="o"/>
      <w:lvlJc w:val="left"/>
      <w:pPr>
        <w:ind w:left="5760" w:hanging="360"/>
      </w:pPr>
      <w:rPr>
        <w:rFonts w:ascii="Courier New" w:hAnsi="Courier New" w:hint="default"/>
      </w:rPr>
    </w:lvl>
    <w:lvl w:ilvl="8" w:tplc="0D942730">
      <w:start w:val="1"/>
      <w:numFmt w:val="bullet"/>
      <w:lvlText w:val=""/>
      <w:lvlJc w:val="left"/>
      <w:pPr>
        <w:ind w:left="6480" w:hanging="360"/>
      </w:pPr>
      <w:rPr>
        <w:rFonts w:ascii="Wingdings" w:hAnsi="Wingdings" w:hint="default"/>
      </w:rPr>
    </w:lvl>
  </w:abstractNum>
  <w:abstractNum w:abstractNumId="14" w15:restartNumberingAfterBreak="0">
    <w:nsid w:val="432E0D22"/>
    <w:multiLevelType w:val="hybridMultilevel"/>
    <w:tmpl w:val="DB04A3B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5" w15:restartNumberingAfterBreak="0">
    <w:nsid w:val="50477E96"/>
    <w:multiLevelType w:val="hybridMultilevel"/>
    <w:tmpl w:val="01045C20"/>
    <w:lvl w:ilvl="0" w:tplc="C032EC2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5DE6331"/>
    <w:multiLevelType w:val="hybridMultilevel"/>
    <w:tmpl w:val="46E41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8C127E6"/>
    <w:multiLevelType w:val="hybridMultilevel"/>
    <w:tmpl w:val="DD70D5AE"/>
    <w:lvl w:ilvl="0" w:tplc="CA6C0BC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B3039D5"/>
    <w:multiLevelType w:val="hybridMultilevel"/>
    <w:tmpl w:val="6790774A"/>
    <w:lvl w:ilvl="0" w:tplc="CF22C802">
      <w:start w:val="1"/>
      <w:numFmt w:val="bullet"/>
      <w:lvlText w:val=""/>
      <w:lvlJc w:val="left"/>
      <w:pPr>
        <w:ind w:left="720" w:hanging="360"/>
      </w:pPr>
      <w:rPr>
        <w:rFonts w:ascii="Symbol" w:hAnsi="Symbol" w:hint="default"/>
      </w:rPr>
    </w:lvl>
    <w:lvl w:ilvl="1" w:tplc="9EC437FE">
      <w:start w:val="1"/>
      <w:numFmt w:val="bullet"/>
      <w:lvlText w:val="o"/>
      <w:lvlJc w:val="left"/>
      <w:pPr>
        <w:ind w:left="1440" w:hanging="360"/>
      </w:pPr>
      <w:rPr>
        <w:rFonts w:ascii="Courier New" w:hAnsi="Courier New" w:hint="default"/>
      </w:rPr>
    </w:lvl>
    <w:lvl w:ilvl="2" w:tplc="5C64C2C0">
      <w:start w:val="1"/>
      <w:numFmt w:val="bullet"/>
      <w:lvlText w:val=""/>
      <w:lvlJc w:val="left"/>
      <w:pPr>
        <w:ind w:left="2160" w:hanging="360"/>
      </w:pPr>
      <w:rPr>
        <w:rFonts w:ascii="Wingdings" w:hAnsi="Wingdings" w:hint="default"/>
      </w:rPr>
    </w:lvl>
    <w:lvl w:ilvl="3" w:tplc="BD1C8C98">
      <w:start w:val="1"/>
      <w:numFmt w:val="bullet"/>
      <w:lvlText w:val=""/>
      <w:lvlJc w:val="left"/>
      <w:pPr>
        <w:ind w:left="2880" w:hanging="360"/>
      </w:pPr>
      <w:rPr>
        <w:rFonts w:ascii="Symbol" w:hAnsi="Symbol" w:hint="default"/>
      </w:rPr>
    </w:lvl>
    <w:lvl w:ilvl="4" w:tplc="45844FB6">
      <w:start w:val="1"/>
      <w:numFmt w:val="bullet"/>
      <w:lvlText w:val="o"/>
      <w:lvlJc w:val="left"/>
      <w:pPr>
        <w:ind w:left="3600" w:hanging="360"/>
      </w:pPr>
      <w:rPr>
        <w:rFonts w:ascii="Courier New" w:hAnsi="Courier New" w:hint="default"/>
      </w:rPr>
    </w:lvl>
    <w:lvl w:ilvl="5" w:tplc="79F4FC84">
      <w:start w:val="1"/>
      <w:numFmt w:val="bullet"/>
      <w:lvlText w:val=""/>
      <w:lvlJc w:val="left"/>
      <w:pPr>
        <w:ind w:left="4320" w:hanging="360"/>
      </w:pPr>
      <w:rPr>
        <w:rFonts w:ascii="Wingdings" w:hAnsi="Wingdings" w:hint="default"/>
      </w:rPr>
    </w:lvl>
    <w:lvl w:ilvl="6" w:tplc="E3001756">
      <w:start w:val="1"/>
      <w:numFmt w:val="bullet"/>
      <w:lvlText w:val=""/>
      <w:lvlJc w:val="left"/>
      <w:pPr>
        <w:ind w:left="5040" w:hanging="360"/>
      </w:pPr>
      <w:rPr>
        <w:rFonts w:ascii="Symbol" w:hAnsi="Symbol" w:hint="default"/>
      </w:rPr>
    </w:lvl>
    <w:lvl w:ilvl="7" w:tplc="92683DA4">
      <w:start w:val="1"/>
      <w:numFmt w:val="bullet"/>
      <w:lvlText w:val="o"/>
      <w:lvlJc w:val="left"/>
      <w:pPr>
        <w:ind w:left="5760" w:hanging="360"/>
      </w:pPr>
      <w:rPr>
        <w:rFonts w:ascii="Courier New" w:hAnsi="Courier New" w:hint="default"/>
      </w:rPr>
    </w:lvl>
    <w:lvl w:ilvl="8" w:tplc="2474B99E">
      <w:start w:val="1"/>
      <w:numFmt w:val="bullet"/>
      <w:lvlText w:val=""/>
      <w:lvlJc w:val="left"/>
      <w:pPr>
        <w:ind w:left="6480" w:hanging="360"/>
      </w:pPr>
      <w:rPr>
        <w:rFonts w:ascii="Wingdings" w:hAnsi="Wingdings" w:hint="default"/>
      </w:rPr>
    </w:lvl>
  </w:abstractNum>
  <w:abstractNum w:abstractNumId="19" w15:restartNumberingAfterBreak="0">
    <w:nsid w:val="5FFDCF76"/>
    <w:multiLevelType w:val="hybridMultilevel"/>
    <w:tmpl w:val="8800F236"/>
    <w:lvl w:ilvl="0" w:tplc="A90E2714">
      <w:start w:val="1"/>
      <w:numFmt w:val="bullet"/>
      <w:lvlText w:val=""/>
      <w:lvlJc w:val="left"/>
      <w:pPr>
        <w:ind w:left="720" w:hanging="360"/>
      </w:pPr>
      <w:rPr>
        <w:rFonts w:ascii="Symbol" w:hAnsi="Symbol" w:hint="default"/>
      </w:rPr>
    </w:lvl>
    <w:lvl w:ilvl="1" w:tplc="B7CEE8D2">
      <w:start w:val="1"/>
      <w:numFmt w:val="bullet"/>
      <w:lvlText w:val="o"/>
      <w:lvlJc w:val="left"/>
      <w:pPr>
        <w:ind w:left="1440" w:hanging="360"/>
      </w:pPr>
      <w:rPr>
        <w:rFonts w:ascii="Courier New" w:hAnsi="Courier New" w:hint="default"/>
      </w:rPr>
    </w:lvl>
    <w:lvl w:ilvl="2" w:tplc="880CD8BC">
      <w:start w:val="1"/>
      <w:numFmt w:val="bullet"/>
      <w:lvlText w:val=""/>
      <w:lvlJc w:val="left"/>
      <w:pPr>
        <w:ind w:left="2160" w:hanging="360"/>
      </w:pPr>
      <w:rPr>
        <w:rFonts w:ascii="Wingdings" w:hAnsi="Wingdings" w:hint="default"/>
      </w:rPr>
    </w:lvl>
    <w:lvl w:ilvl="3" w:tplc="2AFC7EDC">
      <w:start w:val="1"/>
      <w:numFmt w:val="bullet"/>
      <w:lvlText w:val=""/>
      <w:lvlJc w:val="left"/>
      <w:pPr>
        <w:ind w:left="2880" w:hanging="360"/>
      </w:pPr>
      <w:rPr>
        <w:rFonts w:ascii="Symbol" w:hAnsi="Symbol" w:hint="default"/>
      </w:rPr>
    </w:lvl>
    <w:lvl w:ilvl="4" w:tplc="20E2F6A2">
      <w:start w:val="1"/>
      <w:numFmt w:val="bullet"/>
      <w:lvlText w:val="o"/>
      <w:lvlJc w:val="left"/>
      <w:pPr>
        <w:ind w:left="3600" w:hanging="360"/>
      </w:pPr>
      <w:rPr>
        <w:rFonts w:ascii="Courier New" w:hAnsi="Courier New" w:hint="default"/>
      </w:rPr>
    </w:lvl>
    <w:lvl w:ilvl="5" w:tplc="2DAEBE36">
      <w:start w:val="1"/>
      <w:numFmt w:val="bullet"/>
      <w:lvlText w:val=""/>
      <w:lvlJc w:val="left"/>
      <w:pPr>
        <w:ind w:left="4320" w:hanging="360"/>
      </w:pPr>
      <w:rPr>
        <w:rFonts w:ascii="Wingdings" w:hAnsi="Wingdings" w:hint="default"/>
      </w:rPr>
    </w:lvl>
    <w:lvl w:ilvl="6" w:tplc="90C44226">
      <w:start w:val="1"/>
      <w:numFmt w:val="bullet"/>
      <w:lvlText w:val=""/>
      <w:lvlJc w:val="left"/>
      <w:pPr>
        <w:ind w:left="5040" w:hanging="360"/>
      </w:pPr>
      <w:rPr>
        <w:rFonts w:ascii="Symbol" w:hAnsi="Symbol" w:hint="default"/>
      </w:rPr>
    </w:lvl>
    <w:lvl w:ilvl="7" w:tplc="19485970">
      <w:start w:val="1"/>
      <w:numFmt w:val="bullet"/>
      <w:lvlText w:val="o"/>
      <w:lvlJc w:val="left"/>
      <w:pPr>
        <w:ind w:left="5760" w:hanging="360"/>
      </w:pPr>
      <w:rPr>
        <w:rFonts w:ascii="Courier New" w:hAnsi="Courier New" w:hint="default"/>
      </w:rPr>
    </w:lvl>
    <w:lvl w:ilvl="8" w:tplc="A81E063E">
      <w:start w:val="1"/>
      <w:numFmt w:val="bullet"/>
      <w:lvlText w:val=""/>
      <w:lvlJc w:val="left"/>
      <w:pPr>
        <w:ind w:left="6480" w:hanging="360"/>
      </w:pPr>
      <w:rPr>
        <w:rFonts w:ascii="Wingdings" w:hAnsi="Wingdings" w:hint="default"/>
      </w:rPr>
    </w:lvl>
  </w:abstractNum>
  <w:abstractNum w:abstractNumId="20" w15:restartNumberingAfterBreak="0">
    <w:nsid w:val="65456429"/>
    <w:multiLevelType w:val="multilevel"/>
    <w:tmpl w:val="D5F21E5A"/>
    <w:lvl w:ilvl="0">
      <w:start w:val="1"/>
      <w:numFmt w:val="decimal"/>
      <w:pStyle w:val="ListNumber"/>
      <w:lvlText w:val="%1."/>
      <w:lvlJc w:val="left"/>
      <w:pPr>
        <w:ind w:left="369" w:hanging="369"/>
      </w:pPr>
      <w:rPr>
        <w:rFonts w:ascii="Calibri" w:hAnsi="Calibri" w:hint="default"/>
        <w:sz w:val="22"/>
        <w:szCs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1" w15:restartNumberingAfterBreak="0">
    <w:nsid w:val="662E3475"/>
    <w:multiLevelType w:val="hybridMultilevel"/>
    <w:tmpl w:val="0FCA3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8664DF7"/>
    <w:multiLevelType w:val="hybridMultilevel"/>
    <w:tmpl w:val="99249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BD45F7B"/>
    <w:multiLevelType w:val="multilevel"/>
    <w:tmpl w:val="8EC6D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FD04B19"/>
    <w:multiLevelType w:val="hybridMultilevel"/>
    <w:tmpl w:val="665EB3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53F4AFE"/>
    <w:multiLevelType w:val="hybridMultilevel"/>
    <w:tmpl w:val="DBC81608"/>
    <w:lvl w:ilvl="0" w:tplc="3186302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7" w15:restartNumberingAfterBreak="0">
    <w:nsid w:val="7EA27051"/>
    <w:multiLevelType w:val="hybridMultilevel"/>
    <w:tmpl w:val="56C8AC7A"/>
    <w:lvl w:ilvl="0" w:tplc="46AA794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45216708">
    <w:abstractNumId w:val="19"/>
  </w:num>
  <w:num w:numId="2" w16cid:durableId="340204089">
    <w:abstractNumId w:val="4"/>
  </w:num>
  <w:num w:numId="3" w16cid:durableId="1208757527">
    <w:abstractNumId w:val="18"/>
  </w:num>
  <w:num w:numId="4" w16cid:durableId="1869248422">
    <w:abstractNumId w:val="13"/>
  </w:num>
  <w:num w:numId="5" w16cid:durableId="191578559">
    <w:abstractNumId w:val="26"/>
  </w:num>
  <w:num w:numId="6" w16cid:durableId="1695494793">
    <w:abstractNumId w:val="0"/>
  </w:num>
  <w:num w:numId="7" w16cid:durableId="1193498152">
    <w:abstractNumId w:val="11"/>
  </w:num>
  <w:num w:numId="8" w16cid:durableId="904608017">
    <w:abstractNumId w:val="5"/>
  </w:num>
  <w:num w:numId="9" w16cid:durableId="1563101622">
    <w:abstractNumId w:val="20"/>
  </w:num>
  <w:num w:numId="10" w16cid:durableId="16469378">
    <w:abstractNumId w:val="12"/>
  </w:num>
  <w:num w:numId="11" w16cid:durableId="1693149956">
    <w:abstractNumId w:val="16"/>
  </w:num>
  <w:num w:numId="12" w16cid:durableId="1635138179">
    <w:abstractNumId w:val="22"/>
  </w:num>
  <w:num w:numId="13" w16cid:durableId="1364408047">
    <w:abstractNumId w:val="7"/>
  </w:num>
  <w:num w:numId="14" w16cid:durableId="1407219921">
    <w:abstractNumId w:val="8"/>
  </w:num>
  <w:num w:numId="15" w16cid:durableId="18695679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65919954">
    <w:abstractNumId w:val="14"/>
  </w:num>
  <w:num w:numId="17" w16cid:durableId="1839687007">
    <w:abstractNumId w:val="9"/>
  </w:num>
  <w:num w:numId="18" w16cid:durableId="1435903214">
    <w:abstractNumId w:val="24"/>
  </w:num>
  <w:num w:numId="19" w16cid:durableId="170797962">
    <w:abstractNumId w:val="1"/>
  </w:num>
  <w:num w:numId="20" w16cid:durableId="1995523708">
    <w:abstractNumId w:val="10"/>
  </w:num>
  <w:num w:numId="21" w16cid:durableId="2033918421">
    <w:abstractNumId w:val="23"/>
  </w:num>
  <w:num w:numId="22" w16cid:durableId="757024343">
    <w:abstractNumId w:val="2"/>
  </w:num>
  <w:num w:numId="23" w16cid:durableId="1181627569">
    <w:abstractNumId w:val="3"/>
  </w:num>
  <w:num w:numId="24" w16cid:durableId="1649355957">
    <w:abstractNumId w:val="21"/>
  </w:num>
  <w:num w:numId="25" w16cid:durableId="190149025">
    <w:abstractNumId w:val="5"/>
  </w:num>
  <w:num w:numId="26" w16cid:durableId="1478254670">
    <w:abstractNumId w:val="6"/>
  </w:num>
  <w:num w:numId="27" w16cid:durableId="672340018">
    <w:abstractNumId w:val="17"/>
  </w:num>
  <w:num w:numId="28" w16cid:durableId="207230447">
    <w:abstractNumId w:val="27"/>
  </w:num>
  <w:num w:numId="29" w16cid:durableId="703752456">
    <w:abstractNumId w:val="25"/>
  </w:num>
  <w:num w:numId="30" w16cid:durableId="784933401">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TableGridLight"/>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41E"/>
    <w:rsid w:val="000001A1"/>
    <w:rsid w:val="000005C4"/>
    <w:rsid w:val="000008EE"/>
    <w:rsid w:val="00000D1B"/>
    <w:rsid w:val="00001182"/>
    <w:rsid w:val="0000282F"/>
    <w:rsid w:val="00002E06"/>
    <w:rsid w:val="000032A0"/>
    <w:rsid w:val="0000566D"/>
    <w:rsid w:val="00006E08"/>
    <w:rsid w:val="000075B8"/>
    <w:rsid w:val="0000765A"/>
    <w:rsid w:val="00007DE1"/>
    <w:rsid w:val="000106C6"/>
    <w:rsid w:val="00010B2A"/>
    <w:rsid w:val="00011BD7"/>
    <w:rsid w:val="000131EE"/>
    <w:rsid w:val="0001322F"/>
    <w:rsid w:val="00013BF2"/>
    <w:rsid w:val="00014402"/>
    <w:rsid w:val="00014AEB"/>
    <w:rsid w:val="00014CE0"/>
    <w:rsid w:val="00015155"/>
    <w:rsid w:val="0001585F"/>
    <w:rsid w:val="00015AA2"/>
    <w:rsid w:val="000161A8"/>
    <w:rsid w:val="00017EF6"/>
    <w:rsid w:val="000229EF"/>
    <w:rsid w:val="000236DC"/>
    <w:rsid w:val="000247A2"/>
    <w:rsid w:val="000247B3"/>
    <w:rsid w:val="00024CC8"/>
    <w:rsid w:val="000255EE"/>
    <w:rsid w:val="000261AE"/>
    <w:rsid w:val="0002731B"/>
    <w:rsid w:val="00027B47"/>
    <w:rsid w:val="0003066C"/>
    <w:rsid w:val="00031377"/>
    <w:rsid w:val="00033871"/>
    <w:rsid w:val="000338E7"/>
    <w:rsid w:val="00033ABE"/>
    <w:rsid w:val="00033B76"/>
    <w:rsid w:val="00033EFA"/>
    <w:rsid w:val="00034168"/>
    <w:rsid w:val="00034ED4"/>
    <w:rsid w:val="0003673B"/>
    <w:rsid w:val="000377C5"/>
    <w:rsid w:val="0003787D"/>
    <w:rsid w:val="000378FB"/>
    <w:rsid w:val="00037AFB"/>
    <w:rsid w:val="00037F30"/>
    <w:rsid w:val="000416E9"/>
    <w:rsid w:val="00042382"/>
    <w:rsid w:val="000426FE"/>
    <w:rsid w:val="00043DB9"/>
    <w:rsid w:val="00044358"/>
    <w:rsid w:val="000445DF"/>
    <w:rsid w:val="00044911"/>
    <w:rsid w:val="00044CF2"/>
    <w:rsid w:val="00045F29"/>
    <w:rsid w:val="000475DA"/>
    <w:rsid w:val="00047C67"/>
    <w:rsid w:val="000505BA"/>
    <w:rsid w:val="00050753"/>
    <w:rsid w:val="0005093E"/>
    <w:rsid w:val="000514BD"/>
    <w:rsid w:val="00051E39"/>
    <w:rsid w:val="000520FF"/>
    <w:rsid w:val="0005444D"/>
    <w:rsid w:val="00055589"/>
    <w:rsid w:val="00055CF6"/>
    <w:rsid w:val="00061350"/>
    <w:rsid w:val="000613B1"/>
    <w:rsid w:val="00061E00"/>
    <w:rsid w:val="00062909"/>
    <w:rsid w:val="00062DE6"/>
    <w:rsid w:val="0006359B"/>
    <w:rsid w:val="000636D9"/>
    <w:rsid w:val="00063DAF"/>
    <w:rsid w:val="000646BD"/>
    <w:rsid w:val="000652F0"/>
    <w:rsid w:val="00065E0D"/>
    <w:rsid w:val="0006784B"/>
    <w:rsid w:val="0007014E"/>
    <w:rsid w:val="00070645"/>
    <w:rsid w:val="00071327"/>
    <w:rsid w:val="00072174"/>
    <w:rsid w:val="00073020"/>
    <w:rsid w:val="000734C3"/>
    <w:rsid w:val="00073705"/>
    <w:rsid w:val="0007566F"/>
    <w:rsid w:val="00075E36"/>
    <w:rsid w:val="00077009"/>
    <w:rsid w:val="00081AEF"/>
    <w:rsid w:val="00082BEF"/>
    <w:rsid w:val="00082E59"/>
    <w:rsid w:val="0008367E"/>
    <w:rsid w:val="00087526"/>
    <w:rsid w:val="000902D2"/>
    <w:rsid w:val="00090474"/>
    <w:rsid w:val="00090953"/>
    <w:rsid w:val="000919BC"/>
    <w:rsid w:val="00091A87"/>
    <w:rsid w:val="00091B06"/>
    <w:rsid w:val="00092ED3"/>
    <w:rsid w:val="000932D8"/>
    <w:rsid w:val="00094E69"/>
    <w:rsid w:val="00095DA0"/>
    <w:rsid w:val="00096CE0"/>
    <w:rsid w:val="000978C8"/>
    <w:rsid w:val="000A03C7"/>
    <w:rsid w:val="000A0713"/>
    <w:rsid w:val="000A0AC1"/>
    <w:rsid w:val="000A19D9"/>
    <w:rsid w:val="000A1D15"/>
    <w:rsid w:val="000A22C2"/>
    <w:rsid w:val="000A2C32"/>
    <w:rsid w:val="000A5AD2"/>
    <w:rsid w:val="000A6786"/>
    <w:rsid w:val="000A7072"/>
    <w:rsid w:val="000A7859"/>
    <w:rsid w:val="000A7D55"/>
    <w:rsid w:val="000B03B3"/>
    <w:rsid w:val="000B0545"/>
    <w:rsid w:val="000B0C3F"/>
    <w:rsid w:val="000B275B"/>
    <w:rsid w:val="000B457C"/>
    <w:rsid w:val="000B4B58"/>
    <w:rsid w:val="000B4CE6"/>
    <w:rsid w:val="000B51AA"/>
    <w:rsid w:val="000B5268"/>
    <w:rsid w:val="000B58E5"/>
    <w:rsid w:val="000B5ADC"/>
    <w:rsid w:val="000B674C"/>
    <w:rsid w:val="000B6A8B"/>
    <w:rsid w:val="000B76BF"/>
    <w:rsid w:val="000B7F93"/>
    <w:rsid w:val="000B7FAD"/>
    <w:rsid w:val="000BE6C4"/>
    <w:rsid w:val="000C088E"/>
    <w:rsid w:val="000C14A1"/>
    <w:rsid w:val="000C2B0F"/>
    <w:rsid w:val="000C2FC2"/>
    <w:rsid w:val="000C54CB"/>
    <w:rsid w:val="000C5AA0"/>
    <w:rsid w:val="000C5EC2"/>
    <w:rsid w:val="000C7D9B"/>
    <w:rsid w:val="000D02C2"/>
    <w:rsid w:val="000D0321"/>
    <w:rsid w:val="000D05E5"/>
    <w:rsid w:val="000D06D9"/>
    <w:rsid w:val="000D0B4D"/>
    <w:rsid w:val="000D0FEF"/>
    <w:rsid w:val="000D1751"/>
    <w:rsid w:val="000D2A14"/>
    <w:rsid w:val="000D2FEA"/>
    <w:rsid w:val="000D30DF"/>
    <w:rsid w:val="000D3630"/>
    <w:rsid w:val="000D7DE3"/>
    <w:rsid w:val="000E03BE"/>
    <w:rsid w:val="000E32C7"/>
    <w:rsid w:val="000E3482"/>
    <w:rsid w:val="000E5C12"/>
    <w:rsid w:val="000E6A5B"/>
    <w:rsid w:val="000E7408"/>
    <w:rsid w:val="000E7430"/>
    <w:rsid w:val="000E779F"/>
    <w:rsid w:val="000E7D2C"/>
    <w:rsid w:val="000F02A7"/>
    <w:rsid w:val="000F0323"/>
    <w:rsid w:val="000F2605"/>
    <w:rsid w:val="000F26BB"/>
    <w:rsid w:val="000F2EF1"/>
    <w:rsid w:val="000F4F94"/>
    <w:rsid w:val="000F55E7"/>
    <w:rsid w:val="000F61C9"/>
    <w:rsid w:val="000F666C"/>
    <w:rsid w:val="000F79FA"/>
    <w:rsid w:val="001010A7"/>
    <w:rsid w:val="00103BDF"/>
    <w:rsid w:val="00103FE5"/>
    <w:rsid w:val="001041C8"/>
    <w:rsid w:val="00105A69"/>
    <w:rsid w:val="001060BB"/>
    <w:rsid w:val="00107343"/>
    <w:rsid w:val="001106EA"/>
    <w:rsid w:val="00110957"/>
    <w:rsid w:val="00110ECE"/>
    <w:rsid w:val="001110CD"/>
    <w:rsid w:val="001119BB"/>
    <w:rsid w:val="00111ADB"/>
    <w:rsid w:val="00111E26"/>
    <w:rsid w:val="00112295"/>
    <w:rsid w:val="00113262"/>
    <w:rsid w:val="00113AE8"/>
    <w:rsid w:val="00113CD5"/>
    <w:rsid w:val="00113D62"/>
    <w:rsid w:val="00114114"/>
    <w:rsid w:val="001147FF"/>
    <w:rsid w:val="00114BA0"/>
    <w:rsid w:val="00114BA3"/>
    <w:rsid w:val="0011568E"/>
    <w:rsid w:val="00115B44"/>
    <w:rsid w:val="00116B00"/>
    <w:rsid w:val="00117067"/>
    <w:rsid w:val="001174A9"/>
    <w:rsid w:val="001177B4"/>
    <w:rsid w:val="00120124"/>
    <w:rsid w:val="00121B9C"/>
    <w:rsid w:val="00122A5F"/>
    <w:rsid w:val="00123BFC"/>
    <w:rsid w:val="00124D2C"/>
    <w:rsid w:val="0012533E"/>
    <w:rsid w:val="00126439"/>
    <w:rsid w:val="001264C3"/>
    <w:rsid w:val="001269FE"/>
    <w:rsid w:val="00127697"/>
    <w:rsid w:val="00127E5A"/>
    <w:rsid w:val="00131269"/>
    <w:rsid w:val="00132EFB"/>
    <w:rsid w:val="0013321D"/>
    <w:rsid w:val="0013406B"/>
    <w:rsid w:val="001345C9"/>
    <w:rsid w:val="00135EA6"/>
    <w:rsid w:val="001371EA"/>
    <w:rsid w:val="00137BE2"/>
    <w:rsid w:val="0014083D"/>
    <w:rsid w:val="00140888"/>
    <w:rsid w:val="0014182C"/>
    <w:rsid w:val="00141C1C"/>
    <w:rsid w:val="00141E9A"/>
    <w:rsid w:val="00142C8C"/>
    <w:rsid w:val="00142E0B"/>
    <w:rsid w:val="001430A7"/>
    <w:rsid w:val="00143A19"/>
    <w:rsid w:val="00143D07"/>
    <w:rsid w:val="00143F63"/>
    <w:rsid w:val="0014428F"/>
    <w:rsid w:val="00144322"/>
    <w:rsid w:val="00144BC6"/>
    <w:rsid w:val="00144C5E"/>
    <w:rsid w:val="00145D57"/>
    <w:rsid w:val="00145E75"/>
    <w:rsid w:val="00146C7D"/>
    <w:rsid w:val="00146D0B"/>
    <w:rsid w:val="0014730B"/>
    <w:rsid w:val="0014732F"/>
    <w:rsid w:val="00147C08"/>
    <w:rsid w:val="00150218"/>
    <w:rsid w:val="00150614"/>
    <w:rsid w:val="00151026"/>
    <w:rsid w:val="00152A54"/>
    <w:rsid w:val="00152CCA"/>
    <w:rsid w:val="00155266"/>
    <w:rsid w:val="00155C53"/>
    <w:rsid w:val="00156132"/>
    <w:rsid w:val="0015695F"/>
    <w:rsid w:val="0015748A"/>
    <w:rsid w:val="001575BB"/>
    <w:rsid w:val="001576F3"/>
    <w:rsid w:val="0015783A"/>
    <w:rsid w:val="00160557"/>
    <w:rsid w:val="001606F4"/>
    <w:rsid w:val="00161AE9"/>
    <w:rsid w:val="00162141"/>
    <w:rsid w:val="001635F0"/>
    <w:rsid w:val="00163848"/>
    <w:rsid w:val="00163D34"/>
    <w:rsid w:val="001645A9"/>
    <w:rsid w:val="0016467A"/>
    <w:rsid w:val="0016467B"/>
    <w:rsid w:val="001646FA"/>
    <w:rsid w:val="001660DD"/>
    <w:rsid w:val="00167361"/>
    <w:rsid w:val="001675FA"/>
    <w:rsid w:val="00167821"/>
    <w:rsid w:val="001703B6"/>
    <w:rsid w:val="0017056F"/>
    <w:rsid w:val="0017077A"/>
    <w:rsid w:val="00170D66"/>
    <w:rsid w:val="00170DC6"/>
    <w:rsid w:val="00171157"/>
    <w:rsid w:val="00173470"/>
    <w:rsid w:val="0017351A"/>
    <w:rsid w:val="00173BAF"/>
    <w:rsid w:val="00175575"/>
    <w:rsid w:val="00175C84"/>
    <w:rsid w:val="00176497"/>
    <w:rsid w:val="00176898"/>
    <w:rsid w:val="00180B0F"/>
    <w:rsid w:val="00181071"/>
    <w:rsid w:val="00181F4B"/>
    <w:rsid w:val="001827C2"/>
    <w:rsid w:val="00183970"/>
    <w:rsid w:val="00183F9E"/>
    <w:rsid w:val="0018436F"/>
    <w:rsid w:val="001849E4"/>
    <w:rsid w:val="00184FC9"/>
    <w:rsid w:val="00185FC2"/>
    <w:rsid w:val="00186DB0"/>
    <w:rsid w:val="00186E6F"/>
    <w:rsid w:val="00186F10"/>
    <w:rsid w:val="00190137"/>
    <w:rsid w:val="001904CD"/>
    <w:rsid w:val="0019106B"/>
    <w:rsid w:val="00191622"/>
    <w:rsid w:val="00191B66"/>
    <w:rsid w:val="00191B69"/>
    <w:rsid w:val="00193618"/>
    <w:rsid w:val="00193AD9"/>
    <w:rsid w:val="00195E28"/>
    <w:rsid w:val="00196265"/>
    <w:rsid w:val="001967EA"/>
    <w:rsid w:val="001974BE"/>
    <w:rsid w:val="00197C86"/>
    <w:rsid w:val="001A03EE"/>
    <w:rsid w:val="001A1EC0"/>
    <w:rsid w:val="001A21C5"/>
    <w:rsid w:val="001A26FB"/>
    <w:rsid w:val="001A2B47"/>
    <w:rsid w:val="001A42BA"/>
    <w:rsid w:val="001A7259"/>
    <w:rsid w:val="001B07E0"/>
    <w:rsid w:val="001B1712"/>
    <w:rsid w:val="001B18AF"/>
    <w:rsid w:val="001B312A"/>
    <w:rsid w:val="001B397E"/>
    <w:rsid w:val="001B4032"/>
    <w:rsid w:val="001B4338"/>
    <w:rsid w:val="001B484E"/>
    <w:rsid w:val="001B7118"/>
    <w:rsid w:val="001C00B0"/>
    <w:rsid w:val="001C0255"/>
    <w:rsid w:val="001C0F11"/>
    <w:rsid w:val="001C1787"/>
    <w:rsid w:val="001C1ABF"/>
    <w:rsid w:val="001C1AC0"/>
    <w:rsid w:val="001C220D"/>
    <w:rsid w:val="001C2B19"/>
    <w:rsid w:val="001C38C5"/>
    <w:rsid w:val="001C3FC4"/>
    <w:rsid w:val="001C51B4"/>
    <w:rsid w:val="001C51D2"/>
    <w:rsid w:val="001C59A3"/>
    <w:rsid w:val="001C5AC8"/>
    <w:rsid w:val="001C5C9B"/>
    <w:rsid w:val="001C6B07"/>
    <w:rsid w:val="001C6E4A"/>
    <w:rsid w:val="001D08D0"/>
    <w:rsid w:val="001D1CB7"/>
    <w:rsid w:val="001D2668"/>
    <w:rsid w:val="001D2728"/>
    <w:rsid w:val="001D3BB3"/>
    <w:rsid w:val="001D5961"/>
    <w:rsid w:val="001D5FFC"/>
    <w:rsid w:val="001D64B8"/>
    <w:rsid w:val="001D68B4"/>
    <w:rsid w:val="001E0480"/>
    <w:rsid w:val="001E1983"/>
    <w:rsid w:val="001E3790"/>
    <w:rsid w:val="001E4991"/>
    <w:rsid w:val="001E4CE0"/>
    <w:rsid w:val="001E5EE8"/>
    <w:rsid w:val="001E620B"/>
    <w:rsid w:val="001E6564"/>
    <w:rsid w:val="001E6AD6"/>
    <w:rsid w:val="001E7C61"/>
    <w:rsid w:val="001F0D6A"/>
    <w:rsid w:val="001F16C2"/>
    <w:rsid w:val="001F1FCA"/>
    <w:rsid w:val="001F2A15"/>
    <w:rsid w:val="001F2DC0"/>
    <w:rsid w:val="001F3377"/>
    <w:rsid w:val="001F3D33"/>
    <w:rsid w:val="001F3F3D"/>
    <w:rsid w:val="001F42DA"/>
    <w:rsid w:val="001F4427"/>
    <w:rsid w:val="001F6099"/>
    <w:rsid w:val="001F6229"/>
    <w:rsid w:val="00200B36"/>
    <w:rsid w:val="00201ED7"/>
    <w:rsid w:val="00204E35"/>
    <w:rsid w:val="00205194"/>
    <w:rsid w:val="00206529"/>
    <w:rsid w:val="00206AC9"/>
    <w:rsid w:val="00206C3D"/>
    <w:rsid w:val="00206F09"/>
    <w:rsid w:val="00207582"/>
    <w:rsid w:val="0020785C"/>
    <w:rsid w:val="0020798E"/>
    <w:rsid w:val="0021013E"/>
    <w:rsid w:val="00210149"/>
    <w:rsid w:val="00210BE9"/>
    <w:rsid w:val="00211692"/>
    <w:rsid w:val="0021180A"/>
    <w:rsid w:val="00211F33"/>
    <w:rsid w:val="002129A0"/>
    <w:rsid w:val="00212ACE"/>
    <w:rsid w:val="00213BA4"/>
    <w:rsid w:val="002147AE"/>
    <w:rsid w:val="002151FB"/>
    <w:rsid w:val="0021602E"/>
    <w:rsid w:val="00216498"/>
    <w:rsid w:val="00216B39"/>
    <w:rsid w:val="002176B7"/>
    <w:rsid w:val="00217AAE"/>
    <w:rsid w:val="00220362"/>
    <w:rsid w:val="00220E6F"/>
    <w:rsid w:val="0022107F"/>
    <w:rsid w:val="0022118D"/>
    <w:rsid w:val="00221241"/>
    <w:rsid w:val="00221A1A"/>
    <w:rsid w:val="00223ECB"/>
    <w:rsid w:val="00223EFA"/>
    <w:rsid w:val="00224ABD"/>
    <w:rsid w:val="002302FE"/>
    <w:rsid w:val="00230A6B"/>
    <w:rsid w:val="00230F33"/>
    <w:rsid w:val="00231A97"/>
    <w:rsid w:val="002325AA"/>
    <w:rsid w:val="002347D3"/>
    <w:rsid w:val="00234917"/>
    <w:rsid w:val="00235798"/>
    <w:rsid w:val="00235CAD"/>
    <w:rsid w:val="002364CC"/>
    <w:rsid w:val="002372F5"/>
    <w:rsid w:val="00237638"/>
    <w:rsid w:val="00237E11"/>
    <w:rsid w:val="00241A00"/>
    <w:rsid w:val="00242BCC"/>
    <w:rsid w:val="00243B0B"/>
    <w:rsid w:val="00243D80"/>
    <w:rsid w:val="0024409D"/>
    <w:rsid w:val="00245A47"/>
    <w:rsid w:val="0024619A"/>
    <w:rsid w:val="00246586"/>
    <w:rsid w:val="00246625"/>
    <w:rsid w:val="002466AC"/>
    <w:rsid w:val="002479E2"/>
    <w:rsid w:val="0025012C"/>
    <w:rsid w:val="00250131"/>
    <w:rsid w:val="002502D4"/>
    <w:rsid w:val="002506E7"/>
    <w:rsid w:val="00251604"/>
    <w:rsid w:val="00251913"/>
    <w:rsid w:val="00251943"/>
    <w:rsid w:val="00253487"/>
    <w:rsid w:val="00254275"/>
    <w:rsid w:val="00254314"/>
    <w:rsid w:val="0025519F"/>
    <w:rsid w:val="002561B9"/>
    <w:rsid w:val="00256D6C"/>
    <w:rsid w:val="002579A7"/>
    <w:rsid w:val="00257A40"/>
    <w:rsid w:val="00257A74"/>
    <w:rsid w:val="002601A3"/>
    <w:rsid w:val="00260457"/>
    <w:rsid w:val="00260802"/>
    <w:rsid w:val="00260D1C"/>
    <w:rsid w:val="002635AE"/>
    <w:rsid w:val="00265A0D"/>
    <w:rsid w:val="0026701B"/>
    <w:rsid w:val="0026710A"/>
    <w:rsid w:val="0026749B"/>
    <w:rsid w:val="002719AD"/>
    <w:rsid w:val="00272B0B"/>
    <w:rsid w:val="00273EC2"/>
    <w:rsid w:val="00274BAC"/>
    <w:rsid w:val="00275CF8"/>
    <w:rsid w:val="00276626"/>
    <w:rsid w:val="002769BE"/>
    <w:rsid w:val="0027719E"/>
    <w:rsid w:val="002778B3"/>
    <w:rsid w:val="00280D5C"/>
    <w:rsid w:val="00282549"/>
    <w:rsid w:val="002825AD"/>
    <w:rsid w:val="00282837"/>
    <w:rsid w:val="00284368"/>
    <w:rsid w:val="00284C6C"/>
    <w:rsid w:val="00285D9E"/>
    <w:rsid w:val="00285FF9"/>
    <w:rsid w:val="0028699A"/>
    <w:rsid w:val="00287596"/>
    <w:rsid w:val="0029157C"/>
    <w:rsid w:val="002916B9"/>
    <w:rsid w:val="00291932"/>
    <w:rsid w:val="002922FF"/>
    <w:rsid w:val="002928FB"/>
    <w:rsid w:val="00292D4A"/>
    <w:rsid w:val="0029364C"/>
    <w:rsid w:val="00293696"/>
    <w:rsid w:val="002958A5"/>
    <w:rsid w:val="002A0F4E"/>
    <w:rsid w:val="002A14B7"/>
    <w:rsid w:val="002A15AA"/>
    <w:rsid w:val="002A231C"/>
    <w:rsid w:val="002A2777"/>
    <w:rsid w:val="002A4819"/>
    <w:rsid w:val="002A4DFC"/>
    <w:rsid w:val="002A5A1E"/>
    <w:rsid w:val="002A72AD"/>
    <w:rsid w:val="002A7384"/>
    <w:rsid w:val="002B0662"/>
    <w:rsid w:val="002B09A9"/>
    <w:rsid w:val="002B0AB4"/>
    <w:rsid w:val="002B127C"/>
    <w:rsid w:val="002B234B"/>
    <w:rsid w:val="002B28A9"/>
    <w:rsid w:val="002B3C02"/>
    <w:rsid w:val="002B4251"/>
    <w:rsid w:val="002B519C"/>
    <w:rsid w:val="002B537C"/>
    <w:rsid w:val="002B5DAF"/>
    <w:rsid w:val="002B65E2"/>
    <w:rsid w:val="002B6909"/>
    <w:rsid w:val="002B7ADC"/>
    <w:rsid w:val="002B7CA1"/>
    <w:rsid w:val="002C07A5"/>
    <w:rsid w:val="002C086E"/>
    <w:rsid w:val="002C1D25"/>
    <w:rsid w:val="002C1F86"/>
    <w:rsid w:val="002C2675"/>
    <w:rsid w:val="002C453B"/>
    <w:rsid w:val="002C5A93"/>
    <w:rsid w:val="002C5C23"/>
    <w:rsid w:val="002C6148"/>
    <w:rsid w:val="002C6B9A"/>
    <w:rsid w:val="002C6C13"/>
    <w:rsid w:val="002C7152"/>
    <w:rsid w:val="002D0245"/>
    <w:rsid w:val="002D1391"/>
    <w:rsid w:val="002D3710"/>
    <w:rsid w:val="002D3A97"/>
    <w:rsid w:val="002D3CBA"/>
    <w:rsid w:val="002D3EC0"/>
    <w:rsid w:val="002D44DF"/>
    <w:rsid w:val="002D4A96"/>
    <w:rsid w:val="002D5834"/>
    <w:rsid w:val="002D5A07"/>
    <w:rsid w:val="002D5B17"/>
    <w:rsid w:val="002D74C6"/>
    <w:rsid w:val="002E0244"/>
    <w:rsid w:val="002E06C2"/>
    <w:rsid w:val="002E0A17"/>
    <w:rsid w:val="002E15AF"/>
    <w:rsid w:val="002E1D2D"/>
    <w:rsid w:val="002E1E02"/>
    <w:rsid w:val="002E3273"/>
    <w:rsid w:val="002E351B"/>
    <w:rsid w:val="002E4E39"/>
    <w:rsid w:val="002E523A"/>
    <w:rsid w:val="002E5A71"/>
    <w:rsid w:val="002E5B2F"/>
    <w:rsid w:val="002E723B"/>
    <w:rsid w:val="002E7602"/>
    <w:rsid w:val="002F12D9"/>
    <w:rsid w:val="002F22AC"/>
    <w:rsid w:val="002F26A8"/>
    <w:rsid w:val="002F2CAA"/>
    <w:rsid w:val="002F31CE"/>
    <w:rsid w:val="002F3BCD"/>
    <w:rsid w:val="002F3EA3"/>
    <w:rsid w:val="002F4716"/>
    <w:rsid w:val="002F5795"/>
    <w:rsid w:val="002F65EE"/>
    <w:rsid w:val="002F6788"/>
    <w:rsid w:val="002F6E41"/>
    <w:rsid w:val="002F7369"/>
    <w:rsid w:val="002F7C61"/>
    <w:rsid w:val="002FB998"/>
    <w:rsid w:val="00302EB3"/>
    <w:rsid w:val="00303DF5"/>
    <w:rsid w:val="003049CD"/>
    <w:rsid w:val="00305170"/>
    <w:rsid w:val="00305A10"/>
    <w:rsid w:val="0031027B"/>
    <w:rsid w:val="003122CA"/>
    <w:rsid w:val="00312595"/>
    <w:rsid w:val="00314779"/>
    <w:rsid w:val="00315190"/>
    <w:rsid w:val="0031526B"/>
    <w:rsid w:val="00317025"/>
    <w:rsid w:val="00317A67"/>
    <w:rsid w:val="00317C00"/>
    <w:rsid w:val="00319E27"/>
    <w:rsid w:val="0031D340"/>
    <w:rsid w:val="00320375"/>
    <w:rsid w:val="003204CF"/>
    <w:rsid w:val="00323031"/>
    <w:rsid w:val="0032303F"/>
    <w:rsid w:val="0032339A"/>
    <w:rsid w:val="0032356E"/>
    <w:rsid w:val="003244DA"/>
    <w:rsid w:val="00324A11"/>
    <w:rsid w:val="00325065"/>
    <w:rsid w:val="0032567D"/>
    <w:rsid w:val="003268F7"/>
    <w:rsid w:val="00326F65"/>
    <w:rsid w:val="0032751E"/>
    <w:rsid w:val="00327F2C"/>
    <w:rsid w:val="00330046"/>
    <w:rsid w:val="003311BB"/>
    <w:rsid w:val="003312FD"/>
    <w:rsid w:val="003318BF"/>
    <w:rsid w:val="00333542"/>
    <w:rsid w:val="0033388D"/>
    <w:rsid w:val="003348DB"/>
    <w:rsid w:val="00334B7A"/>
    <w:rsid w:val="00335318"/>
    <w:rsid w:val="00335B3B"/>
    <w:rsid w:val="00335B40"/>
    <w:rsid w:val="00336274"/>
    <w:rsid w:val="00340092"/>
    <w:rsid w:val="0034187E"/>
    <w:rsid w:val="0034255D"/>
    <w:rsid w:val="00342658"/>
    <w:rsid w:val="0034290F"/>
    <w:rsid w:val="003429D6"/>
    <w:rsid w:val="00342C19"/>
    <w:rsid w:val="0034461B"/>
    <w:rsid w:val="00344722"/>
    <w:rsid w:val="0034527F"/>
    <w:rsid w:val="00346724"/>
    <w:rsid w:val="00347380"/>
    <w:rsid w:val="00347902"/>
    <w:rsid w:val="003509F7"/>
    <w:rsid w:val="003526D7"/>
    <w:rsid w:val="00352BB1"/>
    <w:rsid w:val="00352DD1"/>
    <w:rsid w:val="003553FD"/>
    <w:rsid w:val="003556E9"/>
    <w:rsid w:val="00355726"/>
    <w:rsid w:val="00355BC7"/>
    <w:rsid w:val="0035699A"/>
    <w:rsid w:val="00356D01"/>
    <w:rsid w:val="0036048F"/>
    <w:rsid w:val="00361A82"/>
    <w:rsid w:val="003621D1"/>
    <w:rsid w:val="003624CB"/>
    <w:rsid w:val="00362F62"/>
    <w:rsid w:val="003631E5"/>
    <w:rsid w:val="003633A6"/>
    <w:rsid w:val="0036368D"/>
    <w:rsid w:val="00364498"/>
    <w:rsid w:val="00366020"/>
    <w:rsid w:val="003667CA"/>
    <w:rsid w:val="003718CE"/>
    <w:rsid w:val="003730A8"/>
    <w:rsid w:val="0037317A"/>
    <w:rsid w:val="003740B2"/>
    <w:rsid w:val="00374588"/>
    <w:rsid w:val="0037476D"/>
    <w:rsid w:val="00374903"/>
    <w:rsid w:val="003759B9"/>
    <w:rsid w:val="00376A5A"/>
    <w:rsid w:val="00377545"/>
    <w:rsid w:val="00377E3A"/>
    <w:rsid w:val="00380070"/>
    <w:rsid w:val="00380F70"/>
    <w:rsid w:val="0038173D"/>
    <w:rsid w:val="00381DC1"/>
    <w:rsid w:val="003833C1"/>
    <w:rsid w:val="00383525"/>
    <w:rsid w:val="00384565"/>
    <w:rsid w:val="00384EC2"/>
    <w:rsid w:val="00386143"/>
    <w:rsid w:val="0038661F"/>
    <w:rsid w:val="00386819"/>
    <w:rsid w:val="0038693D"/>
    <w:rsid w:val="00387D10"/>
    <w:rsid w:val="003908CC"/>
    <w:rsid w:val="00390A3C"/>
    <w:rsid w:val="003915F5"/>
    <w:rsid w:val="0039188C"/>
    <w:rsid w:val="00391C6D"/>
    <w:rsid w:val="00392224"/>
    <w:rsid w:val="003934A7"/>
    <w:rsid w:val="00393F75"/>
    <w:rsid w:val="0039416C"/>
    <w:rsid w:val="003942B9"/>
    <w:rsid w:val="003947BA"/>
    <w:rsid w:val="00395A0D"/>
    <w:rsid w:val="0039625D"/>
    <w:rsid w:val="003965BE"/>
    <w:rsid w:val="003979DE"/>
    <w:rsid w:val="003A0231"/>
    <w:rsid w:val="003A06AD"/>
    <w:rsid w:val="003A24C8"/>
    <w:rsid w:val="003A39E1"/>
    <w:rsid w:val="003A6733"/>
    <w:rsid w:val="003A6EAF"/>
    <w:rsid w:val="003A7927"/>
    <w:rsid w:val="003B02C5"/>
    <w:rsid w:val="003B10AF"/>
    <w:rsid w:val="003B23ED"/>
    <w:rsid w:val="003B2811"/>
    <w:rsid w:val="003B32E9"/>
    <w:rsid w:val="003B3811"/>
    <w:rsid w:val="003B403B"/>
    <w:rsid w:val="003B44A2"/>
    <w:rsid w:val="003B49DB"/>
    <w:rsid w:val="003B5A50"/>
    <w:rsid w:val="003B64C4"/>
    <w:rsid w:val="003B7B80"/>
    <w:rsid w:val="003B7E37"/>
    <w:rsid w:val="003C0773"/>
    <w:rsid w:val="003C0972"/>
    <w:rsid w:val="003C0D8A"/>
    <w:rsid w:val="003C157B"/>
    <w:rsid w:val="003C1AF5"/>
    <w:rsid w:val="003C2091"/>
    <w:rsid w:val="003C20C5"/>
    <w:rsid w:val="003C288E"/>
    <w:rsid w:val="003C2CC4"/>
    <w:rsid w:val="003C38CD"/>
    <w:rsid w:val="003C428C"/>
    <w:rsid w:val="003C464C"/>
    <w:rsid w:val="003C6024"/>
    <w:rsid w:val="003C6F3E"/>
    <w:rsid w:val="003C6FCC"/>
    <w:rsid w:val="003C73B5"/>
    <w:rsid w:val="003C75F9"/>
    <w:rsid w:val="003C7F0A"/>
    <w:rsid w:val="003D1692"/>
    <w:rsid w:val="003D1882"/>
    <w:rsid w:val="003D1E30"/>
    <w:rsid w:val="003D242A"/>
    <w:rsid w:val="003D30E3"/>
    <w:rsid w:val="003D43FE"/>
    <w:rsid w:val="003D4D85"/>
    <w:rsid w:val="003D63BD"/>
    <w:rsid w:val="003D76AD"/>
    <w:rsid w:val="003D7B04"/>
    <w:rsid w:val="003D7EDB"/>
    <w:rsid w:val="003E0778"/>
    <w:rsid w:val="003E1DD8"/>
    <w:rsid w:val="003E3A43"/>
    <w:rsid w:val="003E4853"/>
    <w:rsid w:val="003E4B5D"/>
    <w:rsid w:val="003E5142"/>
    <w:rsid w:val="003E51CC"/>
    <w:rsid w:val="003E5201"/>
    <w:rsid w:val="003E5A43"/>
    <w:rsid w:val="003E7F07"/>
    <w:rsid w:val="003F077D"/>
    <w:rsid w:val="003F0EF3"/>
    <w:rsid w:val="003F188E"/>
    <w:rsid w:val="003F1E76"/>
    <w:rsid w:val="003F2236"/>
    <w:rsid w:val="003F23FE"/>
    <w:rsid w:val="003F49AB"/>
    <w:rsid w:val="003F4D29"/>
    <w:rsid w:val="003F5732"/>
    <w:rsid w:val="003F5D63"/>
    <w:rsid w:val="003F63BC"/>
    <w:rsid w:val="003F70DC"/>
    <w:rsid w:val="003F722F"/>
    <w:rsid w:val="003F7DA8"/>
    <w:rsid w:val="003F7F7E"/>
    <w:rsid w:val="00400D45"/>
    <w:rsid w:val="004015DB"/>
    <w:rsid w:val="00401C6B"/>
    <w:rsid w:val="004029CA"/>
    <w:rsid w:val="00402EF9"/>
    <w:rsid w:val="00403AD9"/>
    <w:rsid w:val="00403F20"/>
    <w:rsid w:val="004040C4"/>
    <w:rsid w:val="004043E9"/>
    <w:rsid w:val="00404E5F"/>
    <w:rsid w:val="0040571E"/>
    <w:rsid w:val="004066C3"/>
    <w:rsid w:val="00406DCC"/>
    <w:rsid w:val="00407201"/>
    <w:rsid w:val="00407251"/>
    <w:rsid w:val="0040766B"/>
    <w:rsid w:val="00407B78"/>
    <w:rsid w:val="00407D3B"/>
    <w:rsid w:val="00410568"/>
    <w:rsid w:val="00410BCB"/>
    <w:rsid w:val="0041132A"/>
    <w:rsid w:val="0041168E"/>
    <w:rsid w:val="00411BDF"/>
    <w:rsid w:val="00412531"/>
    <w:rsid w:val="004125AF"/>
    <w:rsid w:val="0041399D"/>
    <w:rsid w:val="00413D72"/>
    <w:rsid w:val="00415115"/>
    <w:rsid w:val="0041656D"/>
    <w:rsid w:val="00416A39"/>
    <w:rsid w:val="004170C9"/>
    <w:rsid w:val="00417CAB"/>
    <w:rsid w:val="00420374"/>
    <w:rsid w:val="004215DB"/>
    <w:rsid w:val="00421B21"/>
    <w:rsid w:val="00421E2A"/>
    <w:rsid w:val="0042267F"/>
    <w:rsid w:val="004228EF"/>
    <w:rsid w:val="00423620"/>
    <w:rsid w:val="00424C7F"/>
    <w:rsid w:val="00425C7A"/>
    <w:rsid w:val="00427861"/>
    <w:rsid w:val="00427E24"/>
    <w:rsid w:val="00427F22"/>
    <w:rsid w:val="00430257"/>
    <w:rsid w:val="0043062E"/>
    <w:rsid w:val="00430F04"/>
    <w:rsid w:val="00431CC3"/>
    <w:rsid w:val="00431F60"/>
    <w:rsid w:val="004328CE"/>
    <w:rsid w:val="00435004"/>
    <w:rsid w:val="00437C6D"/>
    <w:rsid w:val="00440A1F"/>
    <w:rsid w:val="0044144D"/>
    <w:rsid w:val="004428FE"/>
    <w:rsid w:val="00442B99"/>
    <w:rsid w:val="00442D2E"/>
    <w:rsid w:val="004437D7"/>
    <w:rsid w:val="00443B95"/>
    <w:rsid w:val="00443C21"/>
    <w:rsid w:val="00444588"/>
    <w:rsid w:val="00444B88"/>
    <w:rsid w:val="00444D27"/>
    <w:rsid w:val="00444EAF"/>
    <w:rsid w:val="00447747"/>
    <w:rsid w:val="00447778"/>
    <w:rsid w:val="00447C2D"/>
    <w:rsid w:val="00450E8C"/>
    <w:rsid w:val="0045261A"/>
    <w:rsid w:val="004537F8"/>
    <w:rsid w:val="0045470E"/>
    <w:rsid w:val="00455B74"/>
    <w:rsid w:val="00456366"/>
    <w:rsid w:val="00457082"/>
    <w:rsid w:val="00457C0D"/>
    <w:rsid w:val="004619D7"/>
    <w:rsid w:val="00463013"/>
    <w:rsid w:val="0046334F"/>
    <w:rsid w:val="00463A9A"/>
    <w:rsid w:val="00463BE8"/>
    <w:rsid w:val="0046450A"/>
    <w:rsid w:val="00465A60"/>
    <w:rsid w:val="00465BE9"/>
    <w:rsid w:val="004668D3"/>
    <w:rsid w:val="00470152"/>
    <w:rsid w:val="0047079E"/>
    <w:rsid w:val="00470BFB"/>
    <w:rsid w:val="00471797"/>
    <w:rsid w:val="004717F6"/>
    <w:rsid w:val="0047262B"/>
    <w:rsid w:val="00473F5B"/>
    <w:rsid w:val="00474D5B"/>
    <w:rsid w:val="004751DF"/>
    <w:rsid w:val="00476E35"/>
    <w:rsid w:val="004779A7"/>
    <w:rsid w:val="00477E3F"/>
    <w:rsid w:val="00480E8D"/>
    <w:rsid w:val="004816BA"/>
    <w:rsid w:val="00482427"/>
    <w:rsid w:val="00482687"/>
    <w:rsid w:val="0048385B"/>
    <w:rsid w:val="0048386E"/>
    <w:rsid w:val="00483C12"/>
    <w:rsid w:val="0048448A"/>
    <w:rsid w:val="0048482C"/>
    <w:rsid w:val="00484BE0"/>
    <w:rsid w:val="004855EB"/>
    <w:rsid w:val="004857F6"/>
    <w:rsid w:val="00485A8D"/>
    <w:rsid w:val="00485CC1"/>
    <w:rsid w:val="00486A36"/>
    <w:rsid w:val="00487612"/>
    <w:rsid w:val="004877B2"/>
    <w:rsid w:val="00490047"/>
    <w:rsid w:val="0049264E"/>
    <w:rsid w:val="00492B4B"/>
    <w:rsid w:val="0049329C"/>
    <w:rsid w:val="0049367A"/>
    <w:rsid w:val="00494504"/>
    <w:rsid w:val="004950F5"/>
    <w:rsid w:val="00495521"/>
    <w:rsid w:val="00495CCC"/>
    <w:rsid w:val="00496CBB"/>
    <w:rsid w:val="0049785B"/>
    <w:rsid w:val="004979B8"/>
    <w:rsid w:val="004A0339"/>
    <w:rsid w:val="004A1E4D"/>
    <w:rsid w:val="004A1F63"/>
    <w:rsid w:val="004A23F5"/>
    <w:rsid w:val="004A26B1"/>
    <w:rsid w:val="004A2C8A"/>
    <w:rsid w:val="004A3264"/>
    <w:rsid w:val="004A64B0"/>
    <w:rsid w:val="004A6CC5"/>
    <w:rsid w:val="004A7776"/>
    <w:rsid w:val="004B101E"/>
    <w:rsid w:val="004B1DFF"/>
    <w:rsid w:val="004B36ED"/>
    <w:rsid w:val="004B4123"/>
    <w:rsid w:val="004B42B0"/>
    <w:rsid w:val="004B512B"/>
    <w:rsid w:val="004B5845"/>
    <w:rsid w:val="004B6AB8"/>
    <w:rsid w:val="004B70FF"/>
    <w:rsid w:val="004B77BA"/>
    <w:rsid w:val="004B7D84"/>
    <w:rsid w:val="004C17AB"/>
    <w:rsid w:val="004C1934"/>
    <w:rsid w:val="004C19E1"/>
    <w:rsid w:val="004C20D3"/>
    <w:rsid w:val="004C3B63"/>
    <w:rsid w:val="004C3FC8"/>
    <w:rsid w:val="004C5539"/>
    <w:rsid w:val="004C561D"/>
    <w:rsid w:val="004C59C7"/>
    <w:rsid w:val="004C7007"/>
    <w:rsid w:val="004C7D8D"/>
    <w:rsid w:val="004D01BB"/>
    <w:rsid w:val="004D0243"/>
    <w:rsid w:val="004D0308"/>
    <w:rsid w:val="004D36F0"/>
    <w:rsid w:val="004D3703"/>
    <w:rsid w:val="004D4800"/>
    <w:rsid w:val="004D5A26"/>
    <w:rsid w:val="004D612A"/>
    <w:rsid w:val="004D62EC"/>
    <w:rsid w:val="004D6647"/>
    <w:rsid w:val="004D697B"/>
    <w:rsid w:val="004D7736"/>
    <w:rsid w:val="004D7922"/>
    <w:rsid w:val="004E09A7"/>
    <w:rsid w:val="004E0FAF"/>
    <w:rsid w:val="004E30CC"/>
    <w:rsid w:val="004E3E71"/>
    <w:rsid w:val="004E55B2"/>
    <w:rsid w:val="004E570C"/>
    <w:rsid w:val="004E5F87"/>
    <w:rsid w:val="004E7BFE"/>
    <w:rsid w:val="004F0AD2"/>
    <w:rsid w:val="004F143A"/>
    <w:rsid w:val="004F2539"/>
    <w:rsid w:val="004F33A8"/>
    <w:rsid w:val="004F48BC"/>
    <w:rsid w:val="004F5BB5"/>
    <w:rsid w:val="004F6D9A"/>
    <w:rsid w:val="004F71E6"/>
    <w:rsid w:val="004F7C7A"/>
    <w:rsid w:val="004F7C9F"/>
    <w:rsid w:val="005001E4"/>
    <w:rsid w:val="00500506"/>
    <w:rsid w:val="0050156B"/>
    <w:rsid w:val="005022AC"/>
    <w:rsid w:val="00502A01"/>
    <w:rsid w:val="00504817"/>
    <w:rsid w:val="00504CDF"/>
    <w:rsid w:val="00505352"/>
    <w:rsid w:val="00505C0B"/>
    <w:rsid w:val="00505D04"/>
    <w:rsid w:val="005078EF"/>
    <w:rsid w:val="0050F4E9"/>
    <w:rsid w:val="005102AB"/>
    <w:rsid w:val="0051099D"/>
    <w:rsid w:val="00510BCE"/>
    <w:rsid w:val="00511484"/>
    <w:rsid w:val="005116C6"/>
    <w:rsid w:val="005123F2"/>
    <w:rsid w:val="005125D3"/>
    <w:rsid w:val="0051277F"/>
    <w:rsid w:val="00516639"/>
    <w:rsid w:val="005173E1"/>
    <w:rsid w:val="00517767"/>
    <w:rsid w:val="00517AC4"/>
    <w:rsid w:val="00517DD3"/>
    <w:rsid w:val="00521822"/>
    <w:rsid w:val="00521A4B"/>
    <w:rsid w:val="00523F89"/>
    <w:rsid w:val="00524A6D"/>
    <w:rsid w:val="00524B8A"/>
    <w:rsid w:val="0052553E"/>
    <w:rsid w:val="0052594F"/>
    <w:rsid w:val="00525D0F"/>
    <w:rsid w:val="005268BF"/>
    <w:rsid w:val="0053184F"/>
    <w:rsid w:val="00531CD5"/>
    <w:rsid w:val="00532707"/>
    <w:rsid w:val="00532794"/>
    <w:rsid w:val="005327CC"/>
    <w:rsid w:val="00532DF7"/>
    <w:rsid w:val="005335E0"/>
    <w:rsid w:val="005348AF"/>
    <w:rsid w:val="00534CEF"/>
    <w:rsid w:val="00534D36"/>
    <w:rsid w:val="005359F0"/>
    <w:rsid w:val="00535E30"/>
    <w:rsid w:val="005377F6"/>
    <w:rsid w:val="005378A8"/>
    <w:rsid w:val="005408F9"/>
    <w:rsid w:val="0054286D"/>
    <w:rsid w:val="00544AE2"/>
    <w:rsid w:val="00544C22"/>
    <w:rsid w:val="00550105"/>
    <w:rsid w:val="005513B2"/>
    <w:rsid w:val="00552B55"/>
    <w:rsid w:val="00553C23"/>
    <w:rsid w:val="005540E1"/>
    <w:rsid w:val="005548BD"/>
    <w:rsid w:val="00554CD2"/>
    <w:rsid w:val="00555048"/>
    <w:rsid w:val="005553EF"/>
    <w:rsid w:val="00555902"/>
    <w:rsid w:val="00556312"/>
    <w:rsid w:val="0055710F"/>
    <w:rsid w:val="005571B5"/>
    <w:rsid w:val="00561835"/>
    <w:rsid w:val="00561BDE"/>
    <w:rsid w:val="00562612"/>
    <w:rsid w:val="0056330F"/>
    <w:rsid w:val="00564144"/>
    <w:rsid w:val="00564FB9"/>
    <w:rsid w:val="005652A5"/>
    <w:rsid w:val="005653BF"/>
    <w:rsid w:val="00566D5D"/>
    <w:rsid w:val="00567629"/>
    <w:rsid w:val="00567B8E"/>
    <w:rsid w:val="00567CCB"/>
    <w:rsid w:val="00570F4D"/>
    <w:rsid w:val="005713F4"/>
    <w:rsid w:val="00571AC6"/>
    <w:rsid w:val="0057216E"/>
    <w:rsid w:val="005738D8"/>
    <w:rsid w:val="0057562D"/>
    <w:rsid w:val="00575E65"/>
    <w:rsid w:val="00575F86"/>
    <w:rsid w:val="00581D2D"/>
    <w:rsid w:val="00582E4E"/>
    <w:rsid w:val="00582ED8"/>
    <w:rsid w:val="00583317"/>
    <w:rsid w:val="00585CE5"/>
    <w:rsid w:val="00585FD1"/>
    <w:rsid w:val="0058678B"/>
    <w:rsid w:val="00587C67"/>
    <w:rsid w:val="005904BF"/>
    <w:rsid w:val="005911CF"/>
    <w:rsid w:val="0059130A"/>
    <w:rsid w:val="0059247E"/>
    <w:rsid w:val="00592830"/>
    <w:rsid w:val="00593400"/>
    <w:rsid w:val="00593765"/>
    <w:rsid w:val="00594094"/>
    <w:rsid w:val="00594D36"/>
    <w:rsid w:val="00594E6A"/>
    <w:rsid w:val="00595A24"/>
    <w:rsid w:val="0059609C"/>
    <w:rsid w:val="00596704"/>
    <w:rsid w:val="00596D0D"/>
    <w:rsid w:val="005977EC"/>
    <w:rsid w:val="005A0696"/>
    <w:rsid w:val="005A0845"/>
    <w:rsid w:val="005A09F0"/>
    <w:rsid w:val="005A25AA"/>
    <w:rsid w:val="005A2A1C"/>
    <w:rsid w:val="005A5549"/>
    <w:rsid w:val="005A5617"/>
    <w:rsid w:val="005A64F6"/>
    <w:rsid w:val="005A6A57"/>
    <w:rsid w:val="005A6A65"/>
    <w:rsid w:val="005A78F8"/>
    <w:rsid w:val="005B0BFE"/>
    <w:rsid w:val="005B126A"/>
    <w:rsid w:val="005B2608"/>
    <w:rsid w:val="005B28C3"/>
    <w:rsid w:val="005B2F67"/>
    <w:rsid w:val="005B4049"/>
    <w:rsid w:val="005B4911"/>
    <w:rsid w:val="005B6924"/>
    <w:rsid w:val="005B6E4A"/>
    <w:rsid w:val="005C0004"/>
    <w:rsid w:val="005C237C"/>
    <w:rsid w:val="005C2988"/>
    <w:rsid w:val="005C2FA6"/>
    <w:rsid w:val="005C5B49"/>
    <w:rsid w:val="005C5D99"/>
    <w:rsid w:val="005C7726"/>
    <w:rsid w:val="005D143A"/>
    <w:rsid w:val="005D15DB"/>
    <w:rsid w:val="005D19CD"/>
    <w:rsid w:val="005D235E"/>
    <w:rsid w:val="005D27DC"/>
    <w:rsid w:val="005D3450"/>
    <w:rsid w:val="005D3632"/>
    <w:rsid w:val="005D39A9"/>
    <w:rsid w:val="005D4F52"/>
    <w:rsid w:val="005D5988"/>
    <w:rsid w:val="005D7665"/>
    <w:rsid w:val="005D7D00"/>
    <w:rsid w:val="005D7D4F"/>
    <w:rsid w:val="005D7E55"/>
    <w:rsid w:val="005E0775"/>
    <w:rsid w:val="005E0A91"/>
    <w:rsid w:val="005E0DA6"/>
    <w:rsid w:val="005E19F6"/>
    <w:rsid w:val="005E23DF"/>
    <w:rsid w:val="005E27EB"/>
    <w:rsid w:val="005E390C"/>
    <w:rsid w:val="005E3DA1"/>
    <w:rsid w:val="005E3F3F"/>
    <w:rsid w:val="005E48F4"/>
    <w:rsid w:val="005E4E89"/>
    <w:rsid w:val="005E6236"/>
    <w:rsid w:val="005E7544"/>
    <w:rsid w:val="005F04BF"/>
    <w:rsid w:val="005F0F65"/>
    <w:rsid w:val="005F1E97"/>
    <w:rsid w:val="005F3475"/>
    <w:rsid w:val="005F51BA"/>
    <w:rsid w:val="005F5877"/>
    <w:rsid w:val="005F5BA4"/>
    <w:rsid w:val="005F78BF"/>
    <w:rsid w:val="005F7F3C"/>
    <w:rsid w:val="0060014A"/>
    <w:rsid w:val="006003B2"/>
    <w:rsid w:val="00600AD9"/>
    <w:rsid w:val="006017ED"/>
    <w:rsid w:val="0060184E"/>
    <w:rsid w:val="00601B69"/>
    <w:rsid w:val="00601BBD"/>
    <w:rsid w:val="00604BE1"/>
    <w:rsid w:val="0060649E"/>
    <w:rsid w:val="00606883"/>
    <w:rsid w:val="00606C45"/>
    <w:rsid w:val="006107EF"/>
    <w:rsid w:val="0061455E"/>
    <w:rsid w:val="006145CF"/>
    <w:rsid w:val="00614661"/>
    <w:rsid w:val="00614803"/>
    <w:rsid w:val="00616EC4"/>
    <w:rsid w:val="00617D03"/>
    <w:rsid w:val="00620679"/>
    <w:rsid w:val="006207BD"/>
    <w:rsid w:val="0062155D"/>
    <w:rsid w:val="00622053"/>
    <w:rsid w:val="006231ED"/>
    <w:rsid w:val="0062344E"/>
    <w:rsid w:val="006247C6"/>
    <w:rsid w:val="00625A7C"/>
    <w:rsid w:val="00625B20"/>
    <w:rsid w:val="00625B7A"/>
    <w:rsid w:val="0062632C"/>
    <w:rsid w:val="00630157"/>
    <w:rsid w:val="006318A8"/>
    <w:rsid w:val="00632A70"/>
    <w:rsid w:val="00632F42"/>
    <w:rsid w:val="00633BF2"/>
    <w:rsid w:val="00633FFB"/>
    <w:rsid w:val="006379E6"/>
    <w:rsid w:val="006414D3"/>
    <w:rsid w:val="00641C61"/>
    <w:rsid w:val="00641E56"/>
    <w:rsid w:val="00641FDE"/>
    <w:rsid w:val="006421CA"/>
    <w:rsid w:val="00642319"/>
    <w:rsid w:val="0064324B"/>
    <w:rsid w:val="006441CE"/>
    <w:rsid w:val="0064693D"/>
    <w:rsid w:val="00650C60"/>
    <w:rsid w:val="00653593"/>
    <w:rsid w:val="00653EE6"/>
    <w:rsid w:val="006542E1"/>
    <w:rsid w:val="00654753"/>
    <w:rsid w:val="00660F3B"/>
    <w:rsid w:val="00661092"/>
    <w:rsid w:val="0066152F"/>
    <w:rsid w:val="00661560"/>
    <w:rsid w:val="0066217F"/>
    <w:rsid w:val="00662D28"/>
    <w:rsid w:val="00663CC9"/>
    <w:rsid w:val="00664A0F"/>
    <w:rsid w:val="00664ECB"/>
    <w:rsid w:val="00664FBB"/>
    <w:rsid w:val="00665971"/>
    <w:rsid w:val="006665BA"/>
    <w:rsid w:val="00666E8B"/>
    <w:rsid w:val="00667247"/>
    <w:rsid w:val="0066772C"/>
    <w:rsid w:val="006701E1"/>
    <w:rsid w:val="0067167D"/>
    <w:rsid w:val="00671E73"/>
    <w:rsid w:val="00671EB8"/>
    <w:rsid w:val="00672C8C"/>
    <w:rsid w:val="006741FF"/>
    <w:rsid w:val="0067530D"/>
    <w:rsid w:val="00675DC1"/>
    <w:rsid w:val="00677C03"/>
    <w:rsid w:val="0068292B"/>
    <w:rsid w:val="00684EC4"/>
    <w:rsid w:val="00691932"/>
    <w:rsid w:val="0069265A"/>
    <w:rsid w:val="006926B1"/>
    <w:rsid w:val="00692DB5"/>
    <w:rsid w:val="006931C4"/>
    <w:rsid w:val="0069416B"/>
    <w:rsid w:val="0069455F"/>
    <w:rsid w:val="006945E1"/>
    <w:rsid w:val="00694FE5"/>
    <w:rsid w:val="00695850"/>
    <w:rsid w:val="006964A1"/>
    <w:rsid w:val="006965D3"/>
    <w:rsid w:val="00697CFE"/>
    <w:rsid w:val="006A0316"/>
    <w:rsid w:val="006A06E5"/>
    <w:rsid w:val="006A07A7"/>
    <w:rsid w:val="006A0B1B"/>
    <w:rsid w:val="006A1175"/>
    <w:rsid w:val="006A165B"/>
    <w:rsid w:val="006A2726"/>
    <w:rsid w:val="006A3A2E"/>
    <w:rsid w:val="006A59DF"/>
    <w:rsid w:val="006A5BD5"/>
    <w:rsid w:val="006A6078"/>
    <w:rsid w:val="006A69A3"/>
    <w:rsid w:val="006B0788"/>
    <w:rsid w:val="006B1B4A"/>
    <w:rsid w:val="006B25EB"/>
    <w:rsid w:val="006B2765"/>
    <w:rsid w:val="006B28AB"/>
    <w:rsid w:val="006B2B83"/>
    <w:rsid w:val="006B2DBE"/>
    <w:rsid w:val="006B3FD7"/>
    <w:rsid w:val="006B4D39"/>
    <w:rsid w:val="006B51DA"/>
    <w:rsid w:val="006B5B21"/>
    <w:rsid w:val="006B64BA"/>
    <w:rsid w:val="006B6CC6"/>
    <w:rsid w:val="006B72AB"/>
    <w:rsid w:val="006C1D99"/>
    <w:rsid w:val="006C225F"/>
    <w:rsid w:val="006C2F28"/>
    <w:rsid w:val="006C3DC5"/>
    <w:rsid w:val="006C4C0D"/>
    <w:rsid w:val="006C6F0B"/>
    <w:rsid w:val="006C77B3"/>
    <w:rsid w:val="006D01B3"/>
    <w:rsid w:val="006D1072"/>
    <w:rsid w:val="006D1BB7"/>
    <w:rsid w:val="006D266F"/>
    <w:rsid w:val="006D3E5C"/>
    <w:rsid w:val="006D48F9"/>
    <w:rsid w:val="006D5721"/>
    <w:rsid w:val="006D5E67"/>
    <w:rsid w:val="006D6429"/>
    <w:rsid w:val="006E0A80"/>
    <w:rsid w:val="006E0EC3"/>
    <w:rsid w:val="006E2766"/>
    <w:rsid w:val="006E2B5F"/>
    <w:rsid w:val="006E3495"/>
    <w:rsid w:val="006E4074"/>
    <w:rsid w:val="006E4B56"/>
    <w:rsid w:val="006E50E2"/>
    <w:rsid w:val="006E7DB2"/>
    <w:rsid w:val="006F0349"/>
    <w:rsid w:val="006F0A6D"/>
    <w:rsid w:val="006F1010"/>
    <w:rsid w:val="006F1142"/>
    <w:rsid w:val="006F1703"/>
    <w:rsid w:val="006F1722"/>
    <w:rsid w:val="006F19E9"/>
    <w:rsid w:val="006F1B2D"/>
    <w:rsid w:val="006F1C32"/>
    <w:rsid w:val="006F1C4B"/>
    <w:rsid w:val="006F28A5"/>
    <w:rsid w:val="006F3470"/>
    <w:rsid w:val="006F5A8A"/>
    <w:rsid w:val="006F78C8"/>
    <w:rsid w:val="007000AF"/>
    <w:rsid w:val="007000B2"/>
    <w:rsid w:val="007011C8"/>
    <w:rsid w:val="007017CB"/>
    <w:rsid w:val="00701EE5"/>
    <w:rsid w:val="007049EA"/>
    <w:rsid w:val="00704A42"/>
    <w:rsid w:val="00706759"/>
    <w:rsid w:val="00706FBF"/>
    <w:rsid w:val="00710673"/>
    <w:rsid w:val="007123A2"/>
    <w:rsid w:val="00712FDF"/>
    <w:rsid w:val="00713234"/>
    <w:rsid w:val="007132F4"/>
    <w:rsid w:val="0071358A"/>
    <w:rsid w:val="007169DD"/>
    <w:rsid w:val="00716B47"/>
    <w:rsid w:val="00716B76"/>
    <w:rsid w:val="00717537"/>
    <w:rsid w:val="007214E7"/>
    <w:rsid w:val="00721869"/>
    <w:rsid w:val="007221F3"/>
    <w:rsid w:val="00722709"/>
    <w:rsid w:val="00723237"/>
    <w:rsid w:val="00723407"/>
    <w:rsid w:val="00723BDE"/>
    <w:rsid w:val="00723F43"/>
    <w:rsid w:val="00724520"/>
    <w:rsid w:val="00724F66"/>
    <w:rsid w:val="00725B2A"/>
    <w:rsid w:val="00726633"/>
    <w:rsid w:val="0072687B"/>
    <w:rsid w:val="0072785D"/>
    <w:rsid w:val="00730171"/>
    <w:rsid w:val="00730245"/>
    <w:rsid w:val="00730269"/>
    <w:rsid w:val="007305BF"/>
    <w:rsid w:val="0073105A"/>
    <w:rsid w:val="00732243"/>
    <w:rsid w:val="0073480B"/>
    <w:rsid w:val="00734D87"/>
    <w:rsid w:val="00737989"/>
    <w:rsid w:val="0074019A"/>
    <w:rsid w:val="00740A99"/>
    <w:rsid w:val="00740B5B"/>
    <w:rsid w:val="00741B0A"/>
    <w:rsid w:val="00741E98"/>
    <w:rsid w:val="00742385"/>
    <w:rsid w:val="00742B63"/>
    <w:rsid w:val="0074356C"/>
    <w:rsid w:val="00743ABB"/>
    <w:rsid w:val="00743B00"/>
    <w:rsid w:val="007440F7"/>
    <w:rsid w:val="00744349"/>
    <w:rsid w:val="0074454B"/>
    <w:rsid w:val="0074650B"/>
    <w:rsid w:val="00747C60"/>
    <w:rsid w:val="007525AC"/>
    <w:rsid w:val="00752B8E"/>
    <w:rsid w:val="00752EA8"/>
    <w:rsid w:val="00753953"/>
    <w:rsid w:val="007543E3"/>
    <w:rsid w:val="00754FC4"/>
    <w:rsid w:val="00755705"/>
    <w:rsid w:val="00755C91"/>
    <w:rsid w:val="007563AE"/>
    <w:rsid w:val="007565EB"/>
    <w:rsid w:val="00757DD6"/>
    <w:rsid w:val="00760494"/>
    <w:rsid w:val="0076105D"/>
    <w:rsid w:val="00761246"/>
    <w:rsid w:val="00761547"/>
    <w:rsid w:val="0076258F"/>
    <w:rsid w:val="00762FDE"/>
    <w:rsid w:val="00764C37"/>
    <w:rsid w:val="00764DB1"/>
    <w:rsid w:val="0076528E"/>
    <w:rsid w:val="00766E48"/>
    <w:rsid w:val="007671FF"/>
    <w:rsid w:val="00767F62"/>
    <w:rsid w:val="007703CE"/>
    <w:rsid w:val="00770A85"/>
    <w:rsid w:val="00770DD9"/>
    <w:rsid w:val="007710BF"/>
    <w:rsid w:val="007719B4"/>
    <w:rsid w:val="00771E88"/>
    <w:rsid w:val="0077210D"/>
    <w:rsid w:val="0077306C"/>
    <w:rsid w:val="00773986"/>
    <w:rsid w:val="00774B4C"/>
    <w:rsid w:val="00774FEF"/>
    <w:rsid w:val="007757FA"/>
    <w:rsid w:val="00775821"/>
    <w:rsid w:val="00776315"/>
    <w:rsid w:val="00777B55"/>
    <w:rsid w:val="00780C47"/>
    <w:rsid w:val="00780CA8"/>
    <w:rsid w:val="00780E38"/>
    <w:rsid w:val="00781DF5"/>
    <w:rsid w:val="00781F3D"/>
    <w:rsid w:val="0078238D"/>
    <w:rsid w:val="007823A3"/>
    <w:rsid w:val="00783454"/>
    <w:rsid w:val="00783A60"/>
    <w:rsid w:val="00783BC9"/>
    <w:rsid w:val="00783D8A"/>
    <w:rsid w:val="007841FC"/>
    <w:rsid w:val="00784548"/>
    <w:rsid w:val="007858CA"/>
    <w:rsid w:val="00786988"/>
    <w:rsid w:val="007870AB"/>
    <w:rsid w:val="00791D25"/>
    <w:rsid w:val="00791F46"/>
    <w:rsid w:val="00792822"/>
    <w:rsid w:val="00792937"/>
    <w:rsid w:val="007929E2"/>
    <w:rsid w:val="00792AA3"/>
    <w:rsid w:val="00792E06"/>
    <w:rsid w:val="00792EE5"/>
    <w:rsid w:val="007930D8"/>
    <w:rsid w:val="0079335D"/>
    <w:rsid w:val="007935B6"/>
    <w:rsid w:val="00793BDA"/>
    <w:rsid w:val="00794D18"/>
    <w:rsid w:val="00794F78"/>
    <w:rsid w:val="00795088"/>
    <w:rsid w:val="007955B8"/>
    <w:rsid w:val="00796C31"/>
    <w:rsid w:val="00796E06"/>
    <w:rsid w:val="00797523"/>
    <w:rsid w:val="00797670"/>
    <w:rsid w:val="007978A6"/>
    <w:rsid w:val="007A12C6"/>
    <w:rsid w:val="007A1528"/>
    <w:rsid w:val="007A1771"/>
    <w:rsid w:val="007A2221"/>
    <w:rsid w:val="007A29DB"/>
    <w:rsid w:val="007A3F3A"/>
    <w:rsid w:val="007A6263"/>
    <w:rsid w:val="007A64DA"/>
    <w:rsid w:val="007A6C5A"/>
    <w:rsid w:val="007A6CD4"/>
    <w:rsid w:val="007A76D5"/>
    <w:rsid w:val="007B17AA"/>
    <w:rsid w:val="007B1BB2"/>
    <w:rsid w:val="007B1D00"/>
    <w:rsid w:val="007B2A04"/>
    <w:rsid w:val="007B2B4F"/>
    <w:rsid w:val="007B31D9"/>
    <w:rsid w:val="007B346C"/>
    <w:rsid w:val="007B35E5"/>
    <w:rsid w:val="007B40E7"/>
    <w:rsid w:val="007B46A9"/>
    <w:rsid w:val="007B4B33"/>
    <w:rsid w:val="007B6AAD"/>
    <w:rsid w:val="007B72B3"/>
    <w:rsid w:val="007B7DB3"/>
    <w:rsid w:val="007C01AB"/>
    <w:rsid w:val="007C0D0B"/>
    <w:rsid w:val="007C105A"/>
    <w:rsid w:val="007C350F"/>
    <w:rsid w:val="007C3F00"/>
    <w:rsid w:val="007C4D69"/>
    <w:rsid w:val="007C4E71"/>
    <w:rsid w:val="007C5CCB"/>
    <w:rsid w:val="007C68A8"/>
    <w:rsid w:val="007C6F84"/>
    <w:rsid w:val="007C707F"/>
    <w:rsid w:val="007D1809"/>
    <w:rsid w:val="007D1E2A"/>
    <w:rsid w:val="007D29A0"/>
    <w:rsid w:val="007D2C25"/>
    <w:rsid w:val="007D30F5"/>
    <w:rsid w:val="007D3889"/>
    <w:rsid w:val="007D3C15"/>
    <w:rsid w:val="007D3DDC"/>
    <w:rsid w:val="007D4949"/>
    <w:rsid w:val="007D4E18"/>
    <w:rsid w:val="007D543E"/>
    <w:rsid w:val="007D5A8E"/>
    <w:rsid w:val="007D5EF7"/>
    <w:rsid w:val="007D5FD1"/>
    <w:rsid w:val="007D651C"/>
    <w:rsid w:val="007D6EED"/>
    <w:rsid w:val="007E122F"/>
    <w:rsid w:val="007E17AB"/>
    <w:rsid w:val="007E1F59"/>
    <w:rsid w:val="007E2493"/>
    <w:rsid w:val="007E24F2"/>
    <w:rsid w:val="007E4707"/>
    <w:rsid w:val="007E53E6"/>
    <w:rsid w:val="007E560F"/>
    <w:rsid w:val="007E58FC"/>
    <w:rsid w:val="007E60B7"/>
    <w:rsid w:val="007E7060"/>
    <w:rsid w:val="007E7492"/>
    <w:rsid w:val="007F0B1F"/>
    <w:rsid w:val="007F0D56"/>
    <w:rsid w:val="007F0FAB"/>
    <w:rsid w:val="007F146C"/>
    <w:rsid w:val="007F16B0"/>
    <w:rsid w:val="007F26DA"/>
    <w:rsid w:val="007F28CF"/>
    <w:rsid w:val="007F28EB"/>
    <w:rsid w:val="007F32D9"/>
    <w:rsid w:val="007F32DB"/>
    <w:rsid w:val="007F4DB0"/>
    <w:rsid w:val="007F5634"/>
    <w:rsid w:val="007F5871"/>
    <w:rsid w:val="007F5B00"/>
    <w:rsid w:val="007F6241"/>
    <w:rsid w:val="007F6CC7"/>
    <w:rsid w:val="007F6F83"/>
    <w:rsid w:val="007F726C"/>
    <w:rsid w:val="007F7595"/>
    <w:rsid w:val="007F777F"/>
    <w:rsid w:val="008011D7"/>
    <w:rsid w:val="00801584"/>
    <w:rsid w:val="008015ED"/>
    <w:rsid w:val="00801823"/>
    <w:rsid w:val="00801CF6"/>
    <w:rsid w:val="0080299D"/>
    <w:rsid w:val="00803309"/>
    <w:rsid w:val="008042EA"/>
    <w:rsid w:val="00804B6C"/>
    <w:rsid w:val="00804C65"/>
    <w:rsid w:val="00805364"/>
    <w:rsid w:val="0080536E"/>
    <w:rsid w:val="0080685B"/>
    <w:rsid w:val="00806F28"/>
    <w:rsid w:val="008119A4"/>
    <w:rsid w:val="008122CA"/>
    <w:rsid w:val="00812CC2"/>
    <w:rsid w:val="00815828"/>
    <w:rsid w:val="00815868"/>
    <w:rsid w:val="008168B9"/>
    <w:rsid w:val="0081698B"/>
    <w:rsid w:val="00816F80"/>
    <w:rsid w:val="008171BA"/>
    <w:rsid w:val="00820312"/>
    <w:rsid w:val="00821586"/>
    <w:rsid w:val="00821DE4"/>
    <w:rsid w:val="008231A8"/>
    <w:rsid w:val="00823B96"/>
    <w:rsid w:val="0082431B"/>
    <w:rsid w:val="008248E6"/>
    <w:rsid w:val="00825A44"/>
    <w:rsid w:val="00826458"/>
    <w:rsid w:val="0082740C"/>
    <w:rsid w:val="008304A3"/>
    <w:rsid w:val="00830902"/>
    <w:rsid w:val="00831588"/>
    <w:rsid w:val="008320CA"/>
    <w:rsid w:val="00833C0F"/>
    <w:rsid w:val="0083580D"/>
    <w:rsid w:val="00836354"/>
    <w:rsid w:val="00837F8C"/>
    <w:rsid w:val="00840456"/>
    <w:rsid w:val="008404E5"/>
    <w:rsid w:val="0084061D"/>
    <w:rsid w:val="00840C43"/>
    <w:rsid w:val="00841B59"/>
    <w:rsid w:val="00842646"/>
    <w:rsid w:val="00843639"/>
    <w:rsid w:val="00843C1C"/>
    <w:rsid w:val="00850152"/>
    <w:rsid w:val="008531C9"/>
    <w:rsid w:val="00853D68"/>
    <w:rsid w:val="00854106"/>
    <w:rsid w:val="008541C6"/>
    <w:rsid w:val="00854528"/>
    <w:rsid w:val="00854887"/>
    <w:rsid w:val="008554F4"/>
    <w:rsid w:val="008558F8"/>
    <w:rsid w:val="008575AD"/>
    <w:rsid w:val="0085FD56"/>
    <w:rsid w:val="00860845"/>
    <w:rsid w:val="00861326"/>
    <w:rsid w:val="00863062"/>
    <w:rsid w:val="008647DF"/>
    <w:rsid w:val="00864B23"/>
    <w:rsid w:val="0086522B"/>
    <w:rsid w:val="008654EE"/>
    <w:rsid w:val="00865EA8"/>
    <w:rsid w:val="00866A57"/>
    <w:rsid w:val="00866CE0"/>
    <w:rsid w:val="008671A9"/>
    <w:rsid w:val="008708DF"/>
    <w:rsid w:val="008713CE"/>
    <w:rsid w:val="00871707"/>
    <w:rsid w:val="00872DAD"/>
    <w:rsid w:val="0087312F"/>
    <w:rsid w:val="00873C94"/>
    <w:rsid w:val="008740EE"/>
    <w:rsid w:val="00876BE1"/>
    <w:rsid w:val="008773E5"/>
    <w:rsid w:val="00877911"/>
    <w:rsid w:val="008810B3"/>
    <w:rsid w:val="0088129C"/>
    <w:rsid w:val="008815C5"/>
    <w:rsid w:val="008821AB"/>
    <w:rsid w:val="00882E31"/>
    <w:rsid w:val="00883118"/>
    <w:rsid w:val="00885EFE"/>
    <w:rsid w:val="00885F52"/>
    <w:rsid w:val="0088735D"/>
    <w:rsid w:val="00887719"/>
    <w:rsid w:val="00890167"/>
    <w:rsid w:val="00890615"/>
    <w:rsid w:val="008920CE"/>
    <w:rsid w:val="00892329"/>
    <w:rsid w:val="008929C5"/>
    <w:rsid w:val="00892B80"/>
    <w:rsid w:val="00893736"/>
    <w:rsid w:val="008952CB"/>
    <w:rsid w:val="008956A3"/>
    <w:rsid w:val="008957E7"/>
    <w:rsid w:val="00896C33"/>
    <w:rsid w:val="008977C9"/>
    <w:rsid w:val="00897B96"/>
    <w:rsid w:val="00897E58"/>
    <w:rsid w:val="008A0650"/>
    <w:rsid w:val="008A0665"/>
    <w:rsid w:val="008A2125"/>
    <w:rsid w:val="008A2AB3"/>
    <w:rsid w:val="008A2B73"/>
    <w:rsid w:val="008A2BD2"/>
    <w:rsid w:val="008A3B5F"/>
    <w:rsid w:val="008A477B"/>
    <w:rsid w:val="008A4B17"/>
    <w:rsid w:val="008A4CFC"/>
    <w:rsid w:val="008A509D"/>
    <w:rsid w:val="008A6BDC"/>
    <w:rsid w:val="008A7033"/>
    <w:rsid w:val="008A7636"/>
    <w:rsid w:val="008B1BA2"/>
    <w:rsid w:val="008B1F5D"/>
    <w:rsid w:val="008B35DB"/>
    <w:rsid w:val="008B52F1"/>
    <w:rsid w:val="008B5F61"/>
    <w:rsid w:val="008B6966"/>
    <w:rsid w:val="008B7E56"/>
    <w:rsid w:val="008B7E65"/>
    <w:rsid w:val="008C1097"/>
    <w:rsid w:val="008C130C"/>
    <w:rsid w:val="008C1D64"/>
    <w:rsid w:val="008C3835"/>
    <w:rsid w:val="008C3C9D"/>
    <w:rsid w:val="008C4877"/>
    <w:rsid w:val="008C66C1"/>
    <w:rsid w:val="008C6A21"/>
    <w:rsid w:val="008D0440"/>
    <w:rsid w:val="008D08E6"/>
    <w:rsid w:val="008D2614"/>
    <w:rsid w:val="008D2950"/>
    <w:rsid w:val="008D3408"/>
    <w:rsid w:val="008D5917"/>
    <w:rsid w:val="008D5EF9"/>
    <w:rsid w:val="008D7247"/>
    <w:rsid w:val="008E06D6"/>
    <w:rsid w:val="008E152F"/>
    <w:rsid w:val="008E1596"/>
    <w:rsid w:val="008E335C"/>
    <w:rsid w:val="008E47EF"/>
    <w:rsid w:val="008E48C5"/>
    <w:rsid w:val="008E4D09"/>
    <w:rsid w:val="008E4F84"/>
    <w:rsid w:val="008E50CD"/>
    <w:rsid w:val="008E5BC8"/>
    <w:rsid w:val="008E6191"/>
    <w:rsid w:val="008E6FD1"/>
    <w:rsid w:val="008E7418"/>
    <w:rsid w:val="008E76E3"/>
    <w:rsid w:val="008E7825"/>
    <w:rsid w:val="008E79FD"/>
    <w:rsid w:val="008F0721"/>
    <w:rsid w:val="008F1E81"/>
    <w:rsid w:val="008F202F"/>
    <w:rsid w:val="008F2482"/>
    <w:rsid w:val="008F275B"/>
    <w:rsid w:val="008F4611"/>
    <w:rsid w:val="008F488C"/>
    <w:rsid w:val="008F5660"/>
    <w:rsid w:val="00900166"/>
    <w:rsid w:val="00900A3E"/>
    <w:rsid w:val="00901A44"/>
    <w:rsid w:val="00902174"/>
    <w:rsid w:val="00902469"/>
    <w:rsid w:val="00905335"/>
    <w:rsid w:val="009067DC"/>
    <w:rsid w:val="0090701C"/>
    <w:rsid w:val="009110ED"/>
    <w:rsid w:val="009122EA"/>
    <w:rsid w:val="009125C0"/>
    <w:rsid w:val="009134A5"/>
    <w:rsid w:val="0091354A"/>
    <w:rsid w:val="009135FE"/>
    <w:rsid w:val="00913E1E"/>
    <w:rsid w:val="00914695"/>
    <w:rsid w:val="00914EF6"/>
    <w:rsid w:val="00916BCE"/>
    <w:rsid w:val="00917876"/>
    <w:rsid w:val="00919F93"/>
    <w:rsid w:val="009201F4"/>
    <w:rsid w:val="00920CAF"/>
    <w:rsid w:val="00920EDC"/>
    <w:rsid w:val="00921450"/>
    <w:rsid w:val="009215DD"/>
    <w:rsid w:val="009219FC"/>
    <w:rsid w:val="00924116"/>
    <w:rsid w:val="0092521F"/>
    <w:rsid w:val="009257B2"/>
    <w:rsid w:val="00927445"/>
    <w:rsid w:val="00927B6E"/>
    <w:rsid w:val="009309FA"/>
    <w:rsid w:val="009314DB"/>
    <w:rsid w:val="0093250A"/>
    <w:rsid w:val="009325B9"/>
    <w:rsid w:val="00933F62"/>
    <w:rsid w:val="009344A3"/>
    <w:rsid w:val="00936DDC"/>
    <w:rsid w:val="009374E3"/>
    <w:rsid w:val="00937C67"/>
    <w:rsid w:val="00937FC5"/>
    <w:rsid w:val="0094092B"/>
    <w:rsid w:val="009410EA"/>
    <w:rsid w:val="0094238D"/>
    <w:rsid w:val="009427AA"/>
    <w:rsid w:val="00943D7D"/>
    <w:rsid w:val="00943F45"/>
    <w:rsid w:val="009456E4"/>
    <w:rsid w:val="00945A60"/>
    <w:rsid w:val="00947931"/>
    <w:rsid w:val="00947C10"/>
    <w:rsid w:val="009500A1"/>
    <w:rsid w:val="009511B9"/>
    <w:rsid w:val="00951AD8"/>
    <w:rsid w:val="009532FA"/>
    <w:rsid w:val="00953F68"/>
    <w:rsid w:val="00954244"/>
    <w:rsid w:val="00954E4F"/>
    <w:rsid w:val="00955827"/>
    <w:rsid w:val="009566DF"/>
    <w:rsid w:val="00957134"/>
    <w:rsid w:val="00957C0E"/>
    <w:rsid w:val="00957DCC"/>
    <w:rsid w:val="00957FAC"/>
    <w:rsid w:val="00960D0C"/>
    <w:rsid w:val="009615FE"/>
    <w:rsid w:val="00961AEF"/>
    <w:rsid w:val="009621D8"/>
    <w:rsid w:val="009626EF"/>
    <w:rsid w:val="009635E4"/>
    <w:rsid w:val="00964A2F"/>
    <w:rsid w:val="00964F3F"/>
    <w:rsid w:val="00965AD1"/>
    <w:rsid w:val="009662CC"/>
    <w:rsid w:val="00966AD2"/>
    <w:rsid w:val="00966BDE"/>
    <w:rsid w:val="00966EE1"/>
    <w:rsid w:val="0096739F"/>
    <w:rsid w:val="0096783F"/>
    <w:rsid w:val="009679FB"/>
    <w:rsid w:val="00967CE1"/>
    <w:rsid w:val="00967D03"/>
    <w:rsid w:val="00971247"/>
    <w:rsid w:val="009715E9"/>
    <w:rsid w:val="0097202E"/>
    <w:rsid w:val="00973A01"/>
    <w:rsid w:val="00973A19"/>
    <w:rsid w:val="00974E6D"/>
    <w:rsid w:val="00975074"/>
    <w:rsid w:val="00975140"/>
    <w:rsid w:val="009752CB"/>
    <w:rsid w:val="009771C2"/>
    <w:rsid w:val="009771DF"/>
    <w:rsid w:val="0097724B"/>
    <w:rsid w:val="00977D32"/>
    <w:rsid w:val="00977D7A"/>
    <w:rsid w:val="00977F79"/>
    <w:rsid w:val="00980E7D"/>
    <w:rsid w:val="00981175"/>
    <w:rsid w:val="00981563"/>
    <w:rsid w:val="00982707"/>
    <w:rsid w:val="009840D1"/>
    <w:rsid w:val="00985067"/>
    <w:rsid w:val="00985654"/>
    <w:rsid w:val="00990A1C"/>
    <w:rsid w:val="009914E0"/>
    <w:rsid w:val="00991E9E"/>
    <w:rsid w:val="009924A8"/>
    <w:rsid w:val="0099267C"/>
    <w:rsid w:val="009926FE"/>
    <w:rsid w:val="009928DB"/>
    <w:rsid w:val="00992976"/>
    <w:rsid w:val="00993CC2"/>
    <w:rsid w:val="009940D0"/>
    <w:rsid w:val="00994862"/>
    <w:rsid w:val="009954F3"/>
    <w:rsid w:val="009959F3"/>
    <w:rsid w:val="009967C1"/>
    <w:rsid w:val="00997063"/>
    <w:rsid w:val="009A06F8"/>
    <w:rsid w:val="009A0C4A"/>
    <w:rsid w:val="009A122D"/>
    <w:rsid w:val="009A1825"/>
    <w:rsid w:val="009A2D4F"/>
    <w:rsid w:val="009A412F"/>
    <w:rsid w:val="009A4285"/>
    <w:rsid w:val="009A46D5"/>
    <w:rsid w:val="009A5586"/>
    <w:rsid w:val="009A69C9"/>
    <w:rsid w:val="009A74DE"/>
    <w:rsid w:val="009A76C8"/>
    <w:rsid w:val="009B0F17"/>
    <w:rsid w:val="009B123D"/>
    <w:rsid w:val="009B2BE0"/>
    <w:rsid w:val="009B304B"/>
    <w:rsid w:val="009B3717"/>
    <w:rsid w:val="009B5603"/>
    <w:rsid w:val="009B5958"/>
    <w:rsid w:val="009B6E80"/>
    <w:rsid w:val="009C0371"/>
    <w:rsid w:val="009C2189"/>
    <w:rsid w:val="009C2526"/>
    <w:rsid w:val="009C2F2F"/>
    <w:rsid w:val="009C3510"/>
    <w:rsid w:val="009C4047"/>
    <w:rsid w:val="009C47DF"/>
    <w:rsid w:val="009C631F"/>
    <w:rsid w:val="009C64F9"/>
    <w:rsid w:val="009C66FC"/>
    <w:rsid w:val="009C69EA"/>
    <w:rsid w:val="009C7D76"/>
    <w:rsid w:val="009D1A27"/>
    <w:rsid w:val="009D1AA7"/>
    <w:rsid w:val="009D1C4A"/>
    <w:rsid w:val="009D4638"/>
    <w:rsid w:val="009D5472"/>
    <w:rsid w:val="009D6AD8"/>
    <w:rsid w:val="009D7762"/>
    <w:rsid w:val="009E078F"/>
    <w:rsid w:val="009E0965"/>
    <w:rsid w:val="009E0C88"/>
    <w:rsid w:val="009E0EBC"/>
    <w:rsid w:val="009E23B8"/>
    <w:rsid w:val="009E29FC"/>
    <w:rsid w:val="009E2B5C"/>
    <w:rsid w:val="009E3706"/>
    <w:rsid w:val="009E4525"/>
    <w:rsid w:val="009E4817"/>
    <w:rsid w:val="009E4995"/>
    <w:rsid w:val="009E550F"/>
    <w:rsid w:val="009E645F"/>
    <w:rsid w:val="009E78AC"/>
    <w:rsid w:val="009E7E07"/>
    <w:rsid w:val="009F0367"/>
    <w:rsid w:val="009F0E96"/>
    <w:rsid w:val="009F18D1"/>
    <w:rsid w:val="009F1E70"/>
    <w:rsid w:val="009F3FCF"/>
    <w:rsid w:val="009F4B35"/>
    <w:rsid w:val="009F4DFD"/>
    <w:rsid w:val="009F5526"/>
    <w:rsid w:val="009F5F81"/>
    <w:rsid w:val="009F6BD8"/>
    <w:rsid w:val="009F726D"/>
    <w:rsid w:val="00A0041E"/>
    <w:rsid w:val="00A00536"/>
    <w:rsid w:val="00A00DE8"/>
    <w:rsid w:val="00A00EB8"/>
    <w:rsid w:val="00A02FA1"/>
    <w:rsid w:val="00A041D1"/>
    <w:rsid w:val="00A0573B"/>
    <w:rsid w:val="00A05846"/>
    <w:rsid w:val="00A0739D"/>
    <w:rsid w:val="00A0797B"/>
    <w:rsid w:val="00A113F0"/>
    <w:rsid w:val="00A11591"/>
    <w:rsid w:val="00A11CFC"/>
    <w:rsid w:val="00A122AB"/>
    <w:rsid w:val="00A1351A"/>
    <w:rsid w:val="00A14E0E"/>
    <w:rsid w:val="00A151ED"/>
    <w:rsid w:val="00A1532A"/>
    <w:rsid w:val="00A155AD"/>
    <w:rsid w:val="00A1561A"/>
    <w:rsid w:val="00A15E6F"/>
    <w:rsid w:val="00A16057"/>
    <w:rsid w:val="00A176AD"/>
    <w:rsid w:val="00A17E7E"/>
    <w:rsid w:val="00A218DC"/>
    <w:rsid w:val="00A21B52"/>
    <w:rsid w:val="00A22A6D"/>
    <w:rsid w:val="00A22DE2"/>
    <w:rsid w:val="00A241F5"/>
    <w:rsid w:val="00A24214"/>
    <w:rsid w:val="00A24407"/>
    <w:rsid w:val="00A24505"/>
    <w:rsid w:val="00A256A8"/>
    <w:rsid w:val="00A25DC6"/>
    <w:rsid w:val="00A26A54"/>
    <w:rsid w:val="00A26D4A"/>
    <w:rsid w:val="00A27E49"/>
    <w:rsid w:val="00A302E7"/>
    <w:rsid w:val="00A3089D"/>
    <w:rsid w:val="00A30C33"/>
    <w:rsid w:val="00A31B87"/>
    <w:rsid w:val="00A31CB9"/>
    <w:rsid w:val="00A31DBF"/>
    <w:rsid w:val="00A3292F"/>
    <w:rsid w:val="00A32E66"/>
    <w:rsid w:val="00A33098"/>
    <w:rsid w:val="00A33B68"/>
    <w:rsid w:val="00A342ED"/>
    <w:rsid w:val="00A35182"/>
    <w:rsid w:val="00A35CFC"/>
    <w:rsid w:val="00A37193"/>
    <w:rsid w:val="00A37425"/>
    <w:rsid w:val="00A37B44"/>
    <w:rsid w:val="00A37C5C"/>
    <w:rsid w:val="00A37E33"/>
    <w:rsid w:val="00A401FA"/>
    <w:rsid w:val="00A411AC"/>
    <w:rsid w:val="00A4138F"/>
    <w:rsid w:val="00A41F3A"/>
    <w:rsid w:val="00A4261E"/>
    <w:rsid w:val="00A435AA"/>
    <w:rsid w:val="00A43C9B"/>
    <w:rsid w:val="00A44D3A"/>
    <w:rsid w:val="00A44DE0"/>
    <w:rsid w:val="00A45810"/>
    <w:rsid w:val="00A463D2"/>
    <w:rsid w:val="00A46556"/>
    <w:rsid w:val="00A46FD3"/>
    <w:rsid w:val="00A47AAB"/>
    <w:rsid w:val="00A47C50"/>
    <w:rsid w:val="00A47C57"/>
    <w:rsid w:val="00A4916F"/>
    <w:rsid w:val="00A50446"/>
    <w:rsid w:val="00A517BB"/>
    <w:rsid w:val="00A542AA"/>
    <w:rsid w:val="00A54368"/>
    <w:rsid w:val="00A547F4"/>
    <w:rsid w:val="00A54BE2"/>
    <w:rsid w:val="00A5523E"/>
    <w:rsid w:val="00A55888"/>
    <w:rsid w:val="00A56134"/>
    <w:rsid w:val="00A563A3"/>
    <w:rsid w:val="00A57071"/>
    <w:rsid w:val="00A571DD"/>
    <w:rsid w:val="00A578B1"/>
    <w:rsid w:val="00A602C6"/>
    <w:rsid w:val="00A6061C"/>
    <w:rsid w:val="00A60DD9"/>
    <w:rsid w:val="00A614CF"/>
    <w:rsid w:val="00A61984"/>
    <w:rsid w:val="00A623BA"/>
    <w:rsid w:val="00A62780"/>
    <w:rsid w:val="00A62A36"/>
    <w:rsid w:val="00A63138"/>
    <w:rsid w:val="00A645E5"/>
    <w:rsid w:val="00A64E5D"/>
    <w:rsid w:val="00A65041"/>
    <w:rsid w:val="00A655D0"/>
    <w:rsid w:val="00A65D7F"/>
    <w:rsid w:val="00A6600D"/>
    <w:rsid w:val="00A66F63"/>
    <w:rsid w:val="00A672E4"/>
    <w:rsid w:val="00A67966"/>
    <w:rsid w:val="00A72005"/>
    <w:rsid w:val="00A74736"/>
    <w:rsid w:val="00A74C3E"/>
    <w:rsid w:val="00A74C64"/>
    <w:rsid w:val="00A74E2F"/>
    <w:rsid w:val="00A75072"/>
    <w:rsid w:val="00A755C1"/>
    <w:rsid w:val="00A76A67"/>
    <w:rsid w:val="00A80600"/>
    <w:rsid w:val="00A811EB"/>
    <w:rsid w:val="00A81811"/>
    <w:rsid w:val="00A82408"/>
    <w:rsid w:val="00A83354"/>
    <w:rsid w:val="00A83F40"/>
    <w:rsid w:val="00A84463"/>
    <w:rsid w:val="00A844C6"/>
    <w:rsid w:val="00A84F3A"/>
    <w:rsid w:val="00A85955"/>
    <w:rsid w:val="00A867E9"/>
    <w:rsid w:val="00A87632"/>
    <w:rsid w:val="00A91186"/>
    <w:rsid w:val="00A91A6D"/>
    <w:rsid w:val="00A91AE2"/>
    <w:rsid w:val="00A91DE8"/>
    <w:rsid w:val="00A92007"/>
    <w:rsid w:val="00A93C28"/>
    <w:rsid w:val="00A93CC9"/>
    <w:rsid w:val="00A9479F"/>
    <w:rsid w:val="00A94A75"/>
    <w:rsid w:val="00A94BCC"/>
    <w:rsid w:val="00A96817"/>
    <w:rsid w:val="00A96936"/>
    <w:rsid w:val="00A969CB"/>
    <w:rsid w:val="00A96E0E"/>
    <w:rsid w:val="00A96F93"/>
    <w:rsid w:val="00A96FFB"/>
    <w:rsid w:val="00A97EA6"/>
    <w:rsid w:val="00AA0FF1"/>
    <w:rsid w:val="00AA176F"/>
    <w:rsid w:val="00AA18BC"/>
    <w:rsid w:val="00AA2167"/>
    <w:rsid w:val="00AA3294"/>
    <w:rsid w:val="00AA3ABA"/>
    <w:rsid w:val="00AA3DE5"/>
    <w:rsid w:val="00AA5521"/>
    <w:rsid w:val="00AA5ED6"/>
    <w:rsid w:val="00AA61BB"/>
    <w:rsid w:val="00AA64B4"/>
    <w:rsid w:val="00AA7725"/>
    <w:rsid w:val="00AA78C4"/>
    <w:rsid w:val="00AA7CB2"/>
    <w:rsid w:val="00AB0216"/>
    <w:rsid w:val="00AB0E86"/>
    <w:rsid w:val="00AB3003"/>
    <w:rsid w:val="00AB4325"/>
    <w:rsid w:val="00AB438B"/>
    <w:rsid w:val="00AB4889"/>
    <w:rsid w:val="00AB4923"/>
    <w:rsid w:val="00AB4A90"/>
    <w:rsid w:val="00AB56B0"/>
    <w:rsid w:val="00AB5EC2"/>
    <w:rsid w:val="00AC2028"/>
    <w:rsid w:val="00AC31F6"/>
    <w:rsid w:val="00AC4678"/>
    <w:rsid w:val="00AC4695"/>
    <w:rsid w:val="00AC720B"/>
    <w:rsid w:val="00AC7AC5"/>
    <w:rsid w:val="00AC7C20"/>
    <w:rsid w:val="00AC7F21"/>
    <w:rsid w:val="00AD0CA6"/>
    <w:rsid w:val="00AD0F75"/>
    <w:rsid w:val="00AD0FF6"/>
    <w:rsid w:val="00AD1157"/>
    <w:rsid w:val="00AD3C39"/>
    <w:rsid w:val="00AD3D25"/>
    <w:rsid w:val="00AD4204"/>
    <w:rsid w:val="00AD4889"/>
    <w:rsid w:val="00AD49C6"/>
    <w:rsid w:val="00AD7B2E"/>
    <w:rsid w:val="00AD7FE6"/>
    <w:rsid w:val="00AE0054"/>
    <w:rsid w:val="00AE14AF"/>
    <w:rsid w:val="00AE196B"/>
    <w:rsid w:val="00AE1B44"/>
    <w:rsid w:val="00AE235F"/>
    <w:rsid w:val="00AE30B7"/>
    <w:rsid w:val="00AE3782"/>
    <w:rsid w:val="00AE44FB"/>
    <w:rsid w:val="00AE4BF6"/>
    <w:rsid w:val="00AE4EAD"/>
    <w:rsid w:val="00AE4F4E"/>
    <w:rsid w:val="00AE50FB"/>
    <w:rsid w:val="00AE57F2"/>
    <w:rsid w:val="00AE6130"/>
    <w:rsid w:val="00AF00CE"/>
    <w:rsid w:val="00AF108E"/>
    <w:rsid w:val="00AF1757"/>
    <w:rsid w:val="00AF1BF5"/>
    <w:rsid w:val="00AF1CD1"/>
    <w:rsid w:val="00AF63BF"/>
    <w:rsid w:val="00AF6887"/>
    <w:rsid w:val="00AF6B29"/>
    <w:rsid w:val="00AF6B32"/>
    <w:rsid w:val="00AF7097"/>
    <w:rsid w:val="00AF72B6"/>
    <w:rsid w:val="00B00935"/>
    <w:rsid w:val="00B01078"/>
    <w:rsid w:val="00B020CD"/>
    <w:rsid w:val="00B02433"/>
    <w:rsid w:val="00B02C71"/>
    <w:rsid w:val="00B0342F"/>
    <w:rsid w:val="00B067CA"/>
    <w:rsid w:val="00B06F4D"/>
    <w:rsid w:val="00B1156A"/>
    <w:rsid w:val="00B11A1A"/>
    <w:rsid w:val="00B12041"/>
    <w:rsid w:val="00B12947"/>
    <w:rsid w:val="00B12C28"/>
    <w:rsid w:val="00B12EA3"/>
    <w:rsid w:val="00B138BC"/>
    <w:rsid w:val="00B147A8"/>
    <w:rsid w:val="00B1550B"/>
    <w:rsid w:val="00B15A89"/>
    <w:rsid w:val="00B15F07"/>
    <w:rsid w:val="00B1606C"/>
    <w:rsid w:val="00B174E3"/>
    <w:rsid w:val="00B175F5"/>
    <w:rsid w:val="00B17877"/>
    <w:rsid w:val="00B23D9E"/>
    <w:rsid w:val="00B247D1"/>
    <w:rsid w:val="00B24CF3"/>
    <w:rsid w:val="00B25458"/>
    <w:rsid w:val="00B26806"/>
    <w:rsid w:val="00B27432"/>
    <w:rsid w:val="00B3164C"/>
    <w:rsid w:val="00B31DC0"/>
    <w:rsid w:val="00B32779"/>
    <w:rsid w:val="00B3457E"/>
    <w:rsid w:val="00B34778"/>
    <w:rsid w:val="00B34E7F"/>
    <w:rsid w:val="00B3550E"/>
    <w:rsid w:val="00B35821"/>
    <w:rsid w:val="00B3590E"/>
    <w:rsid w:val="00B37D50"/>
    <w:rsid w:val="00B40060"/>
    <w:rsid w:val="00B40FB8"/>
    <w:rsid w:val="00B413F8"/>
    <w:rsid w:val="00B420EE"/>
    <w:rsid w:val="00B4420A"/>
    <w:rsid w:val="00B46B27"/>
    <w:rsid w:val="00B47577"/>
    <w:rsid w:val="00B518D1"/>
    <w:rsid w:val="00B51968"/>
    <w:rsid w:val="00B51BF5"/>
    <w:rsid w:val="00B51F37"/>
    <w:rsid w:val="00B5461F"/>
    <w:rsid w:val="00B54852"/>
    <w:rsid w:val="00B553D7"/>
    <w:rsid w:val="00B567AB"/>
    <w:rsid w:val="00B573B1"/>
    <w:rsid w:val="00B57BE6"/>
    <w:rsid w:val="00B613B0"/>
    <w:rsid w:val="00B61B0E"/>
    <w:rsid w:val="00B61DC8"/>
    <w:rsid w:val="00B62B5B"/>
    <w:rsid w:val="00B62EA9"/>
    <w:rsid w:val="00B644B8"/>
    <w:rsid w:val="00B668C6"/>
    <w:rsid w:val="00B66EA3"/>
    <w:rsid w:val="00B66FF4"/>
    <w:rsid w:val="00B67F7C"/>
    <w:rsid w:val="00B702AB"/>
    <w:rsid w:val="00B72327"/>
    <w:rsid w:val="00B72E51"/>
    <w:rsid w:val="00B75466"/>
    <w:rsid w:val="00B758D2"/>
    <w:rsid w:val="00B75B50"/>
    <w:rsid w:val="00B75FD8"/>
    <w:rsid w:val="00B765AC"/>
    <w:rsid w:val="00B76AD4"/>
    <w:rsid w:val="00B77E8F"/>
    <w:rsid w:val="00B77EF6"/>
    <w:rsid w:val="00B80D2F"/>
    <w:rsid w:val="00B81027"/>
    <w:rsid w:val="00B819DD"/>
    <w:rsid w:val="00B8381B"/>
    <w:rsid w:val="00B86445"/>
    <w:rsid w:val="00B875F4"/>
    <w:rsid w:val="00B90A47"/>
    <w:rsid w:val="00B91A4C"/>
    <w:rsid w:val="00B924B6"/>
    <w:rsid w:val="00B929CB"/>
    <w:rsid w:val="00B9418C"/>
    <w:rsid w:val="00B958B4"/>
    <w:rsid w:val="00B95D94"/>
    <w:rsid w:val="00B965A2"/>
    <w:rsid w:val="00B96C22"/>
    <w:rsid w:val="00B971A0"/>
    <w:rsid w:val="00B9775D"/>
    <w:rsid w:val="00BA04E2"/>
    <w:rsid w:val="00BA0F24"/>
    <w:rsid w:val="00BA0FB6"/>
    <w:rsid w:val="00BA2D31"/>
    <w:rsid w:val="00BA5AE6"/>
    <w:rsid w:val="00BA5DEC"/>
    <w:rsid w:val="00BA615E"/>
    <w:rsid w:val="00BA7146"/>
    <w:rsid w:val="00BA7608"/>
    <w:rsid w:val="00BA7881"/>
    <w:rsid w:val="00BA7C44"/>
    <w:rsid w:val="00BB18EE"/>
    <w:rsid w:val="00BB20B4"/>
    <w:rsid w:val="00BB2F95"/>
    <w:rsid w:val="00BB4077"/>
    <w:rsid w:val="00BB451A"/>
    <w:rsid w:val="00BB4DF9"/>
    <w:rsid w:val="00BB645B"/>
    <w:rsid w:val="00BC07ED"/>
    <w:rsid w:val="00BC1A3B"/>
    <w:rsid w:val="00BC210A"/>
    <w:rsid w:val="00BC56A5"/>
    <w:rsid w:val="00BC56F1"/>
    <w:rsid w:val="00BC5A48"/>
    <w:rsid w:val="00BC5D89"/>
    <w:rsid w:val="00BC621A"/>
    <w:rsid w:val="00BC7968"/>
    <w:rsid w:val="00BCDBC3"/>
    <w:rsid w:val="00BD0EBD"/>
    <w:rsid w:val="00BD12A1"/>
    <w:rsid w:val="00BD3275"/>
    <w:rsid w:val="00BD3932"/>
    <w:rsid w:val="00BD3B27"/>
    <w:rsid w:val="00BD3BBE"/>
    <w:rsid w:val="00BD3F53"/>
    <w:rsid w:val="00BD4058"/>
    <w:rsid w:val="00BD5241"/>
    <w:rsid w:val="00BD67DE"/>
    <w:rsid w:val="00BD68E0"/>
    <w:rsid w:val="00BD727D"/>
    <w:rsid w:val="00BD7A02"/>
    <w:rsid w:val="00BE0DBB"/>
    <w:rsid w:val="00BE1480"/>
    <w:rsid w:val="00BE1A27"/>
    <w:rsid w:val="00BE21A3"/>
    <w:rsid w:val="00BE2365"/>
    <w:rsid w:val="00BE2371"/>
    <w:rsid w:val="00BE23DE"/>
    <w:rsid w:val="00BE30C9"/>
    <w:rsid w:val="00BE39A1"/>
    <w:rsid w:val="00BE4BE7"/>
    <w:rsid w:val="00BE522D"/>
    <w:rsid w:val="00BE66BA"/>
    <w:rsid w:val="00BE7547"/>
    <w:rsid w:val="00BE76F0"/>
    <w:rsid w:val="00BF10D8"/>
    <w:rsid w:val="00BF1844"/>
    <w:rsid w:val="00BF1D39"/>
    <w:rsid w:val="00BF24BB"/>
    <w:rsid w:val="00BF25DA"/>
    <w:rsid w:val="00BF28DD"/>
    <w:rsid w:val="00BF4134"/>
    <w:rsid w:val="00BF51CE"/>
    <w:rsid w:val="00BF7140"/>
    <w:rsid w:val="00BF7272"/>
    <w:rsid w:val="00BF767D"/>
    <w:rsid w:val="00BF7940"/>
    <w:rsid w:val="00C0055E"/>
    <w:rsid w:val="00C0103F"/>
    <w:rsid w:val="00C01870"/>
    <w:rsid w:val="00C0340E"/>
    <w:rsid w:val="00C05CC1"/>
    <w:rsid w:val="00C0644A"/>
    <w:rsid w:val="00C06BCB"/>
    <w:rsid w:val="00C07554"/>
    <w:rsid w:val="00C076AC"/>
    <w:rsid w:val="00C07EC6"/>
    <w:rsid w:val="00C10271"/>
    <w:rsid w:val="00C103C7"/>
    <w:rsid w:val="00C1063D"/>
    <w:rsid w:val="00C10F0F"/>
    <w:rsid w:val="00C110E9"/>
    <w:rsid w:val="00C118DE"/>
    <w:rsid w:val="00C13611"/>
    <w:rsid w:val="00C13A05"/>
    <w:rsid w:val="00C14B0E"/>
    <w:rsid w:val="00C16BCC"/>
    <w:rsid w:val="00C20090"/>
    <w:rsid w:val="00C20308"/>
    <w:rsid w:val="00C205CE"/>
    <w:rsid w:val="00C2146A"/>
    <w:rsid w:val="00C223EA"/>
    <w:rsid w:val="00C226C1"/>
    <w:rsid w:val="00C22E83"/>
    <w:rsid w:val="00C22F0B"/>
    <w:rsid w:val="00C249E7"/>
    <w:rsid w:val="00C24CEE"/>
    <w:rsid w:val="00C24CFF"/>
    <w:rsid w:val="00C24DF2"/>
    <w:rsid w:val="00C2695F"/>
    <w:rsid w:val="00C302C5"/>
    <w:rsid w:val="00C30B23"/>
    <w:rsid w:val="00C312B6"/>
    <w:rsid w:val="00C322D8"/>
    <w:rsid w:val="00C32987"/>
    <w:rsid w:val="00C35353"/>
    <w:rsid w:val="00C3574E"/>
    <w:rsid w:val="00C377EE"/>
    <w:rsid w:val="00C37A43"/>
    <w:rsid w:val="00C37A6D"/>
    <w:rsid w:val="00C37D7E"/>
    <w:rsid w:val="00C40FE4"/>
    <w:rsid w:val="00C4253E"/>
    <w:rsid w:val="00C42C77"/>
    <w:rsid w:val="00C42EE8"/>
    <w:rsid w:val="00C45116"/>
    <w:rsid w:val="00C45E0D"/>
    <w:rsid w:val="00C45E55"/>
    <w:rsid w:val="00C46137"/>
    <w:rsid w:val="00C4688F"/>
    <w:rsid w:val="00C46C26"/>
    <w:rsid w:val="00C47057"/>
    <w:rsid w:val="00C47F7B"/>
    <w:rsid w:val="00C502B8"/>
    <w:rsid w:val="00C50404"/>
    <w:rsid w:val="00C505E5"/>
    <w:rsid w:val="00C514BB"/>
    <w:rsid w:val="00C5266E"/>
    <w:rsid w:val="00C52D24"/>
    <w:rsid w:val="00C546EF"/>
    <w:rsid w:val="00C5495A"/>
    <w:rsid w:val="00C54F2C"/>
    <w:rsid w:val="00C55214"/>
    <w:rsid w:val="00C55327"/>
    <w:rsid w:val="00C55483"/>
    <w:rsid w:val="00C55569"/>
    <w:rsid w:val="00C557F9"/>
    <w:rsid w:val="00C560A7"/>
    <w:rsid w:val="00C56278"/>
    <w:rsid w:val="00C577AA"/>
    <w:rsid w:val="00C60A87"/>
    <w:rsid w:val="00C623E0"/>
    <w:rsid w:val="00C630C0"/>
    <w:rsid w:val="00C63C39"/>
    <w:rsid w:val="00C659A1"/>
    <w:rsid w:val="00C65F8C"/>
    <w:rsid w:val="00C664A8"/>
    <w:rsid w:val="00C66BF3"/>
    <w:rsid w:val="00C67382"/>
    <w:rsid w:val="00C67AAC"/>
    <w:rsid w:val="00C712FF"/>
    <w:rsid w:val="00C7151D"/>
    <w:rsid w:val="00C71ABF"/>
    <w:rsid w:val="00C721EA"/>
    <w:rsid w:val="00C72A34"/>
    <w:rsid w:val="00C73B64"/>
    <w:rsid w:val="00C73EB4"/>
    <w:rsid w:val="00C74118"/>
    <w:rsid w:val="00C754D9"/>
    <w:rsid w:val="00C80378"/>
    <w:rsid w:val="00C81890"/>
    <w:rsid w:val="00C824B8"/>
    <w:rsid w:val="00C824DB"/>
    <w:rsid w:val="00C82521"/>
    <w:rsid w:val="00C827DA"/>
    <w:rsid w:val="00C82C04"/>
    <w:rsid w:val="00C838D8"/>
    <w:rsid w:val="00C83D74"/>
    <w:rsid w:val="00C8410F"/>
    <w:rsid w:val="00C84AA2"/>
    <w:rsid w:val="00C859C3"/>
    <w:rsid w:val="00C86168"/>
    <w:rsid w:val="00C86C30"/>
    <w:rsid w:val="00C9134E"/>
    <w:rsid w:val="00C92F17"/>
    <w:rsid w:val="00C92FE6"/>
    <w:rsid w:val="00C93311"/>
    <w:rsid w:val="00C94BA1"/>
    <w:rsid w:val="00C94CE3"/>
    <w:rsid w:val="00CA04AC"/>
    <w:rsid w:val="00CA4B4F"/>
    <w:rsid w:val="00CA4F55"/>
    <w:rsid w:val="00CA5496"/>
    <w:rsid w:val="00CA6151"/>
    <w:rsid w:val="00CA62BF"/>
    <w:rsid w:val="00CA63B4"/>
    <w:rsid w:val="00CB0607"/>
    <w:rsid w:val="00CB0786"/>
    <w:rsid w:val="00CB0C25"/>
    <w:rsid w:val="00CB0D80"/>
    <w:rsid w:val="00CB1398"/>
    <w:rsid w:val="00CB23A8"/>
    <w:rsid w:val="00CB2AAB"/>
    <w:rsid w:val="00CB2E45"/>
    <w:rsid w:val="00CB3024"/>
    <w:rsid w:val="00CB53B2"/>
    <w:rsid w:val="00CB67BB"/>
    <w:rsid w:val="00CB6B55"/>
    <w:rsid w:val="00CB6F53"/>
    <w:rsid w:val="00CC0551"/>
    <w:rsid w:val="00CC0D65"/>
    <w:rsid w:val="00CC1AF8"/>
    <w:rsid w:val="00CC2602"/>
    <w:rsid w:val="00CC3037"/>
    <w:rsid w:val="00CC3597"/>
    <w:rsid w:val="00CC36EA"/>
    <w:rsid w:val="00CC4FF1"/>
    <w:rsid w:val="00CC53D6"/>
    <w:rsid w:val="00CC5BD9"/>
    <w:rsid w:val="00CC71F1"/>
    <w:rsid w:val="00CC76D5"/>
    <w:rsid w:val="00CC7983"/>
    <w:rsid w:val="00CC7CBC"/>
    <w:rsid w:val="00CD0731"/>
    <w:rsid w:val="00CD0B31"/>
    <w:rsid w:val="00CD0DD5"/>
    <w:rsid w:val="00CD0E3A"/>
    <w:rsid w:val="00CD12E6"/>
    <w:rsid w:val="00CD1BBE"/>
    <w:rsid w:val="00CD346C"/>
    <w:rsid w:val="00CD3635"/>
    <w:rsid w:val="00CD48B8"/>
    <w:rsid w:val="00CD4EEB"/>
    <w:rsid w:val="00CD5E53"/>
    <w:rsid w:val="00CD5F2C"/>
    <w:rsid w:val="00CD65CF"/>
    <w:rsid w:val="00CD667F"/>
    <w:rsid w:val="00CD69EB"/>
    <w:rsid w:val="00CD6FF4"/>
    <w:rsid w:val="00CD7124"/>
    <w:rsid w:val="00CD79EF"/>
    <w:rsid w:val="00CD7CDA"/>
    <w:rsid w:val="00CE0F24"/>
    <w:rsid w:val="00CE105F"/>
    <w:rsid w:val="00CE1361"/>
    <w:rsid w:val="00CE1412"/>
    <w:rsid w:val="00CE1598"/>
    <w:rsid w:val="00CE2257"/>
    <w:rsid w:val="00CE38C4"/>
    <w:rsid w:val="00CE401C"/>
    <w:rsid w:val="00CE4165"/>
    <w:rsid w:val="00CE448B"/>
    <w:rsid w:val="00CE4F8D"/>
    <w:rsid w:val="00CE60F4"/>
    <w:rsid w:val="00CE6166"/>
    <w:rsid w:val="00CE73E8"/>
    <w:rsid w:val="00CF06D5"/>
    <w:rsid w:val="00CF0B75"/>
    <w:rsid w:val="00CF12DE"/>
    <w:rsid w:val="00CF1794"/>
    <w:rsid w:val="00CF186E"/>
    <w:rsid w:val="00CF21E0"/>
    <w:rsid w:val="00CF2827"/>
    <w:rsid w:val="00CF29CF"/>
    <w:rsid w:val="00CF4732"/>
    <w:rsid w:val="00CF667B"/>
    <w:rsid w:val="00CF69AB"/>
    <w:rsid w:val="00CF7A50"/>
    <w:rsid w:val="00CF7BB1"/>
    <w:rsid w:val="00D00423"/>
    <w:rsid w:val="00D01809"/>
    <w:rsid w:val="00D02834"/>
    <w:rsid w:val="00D02A4C"/>
    <w:rsid w:val="00D030BD"/>
    <w:rsid w:val="00D03441"/>
    <w:rsid w:val="00D04AAD"/>
    <w:rsid w:val="00D04D71"/>
    <w:rsid w:val="00D06AC8"/>
    <w:rsid w:val="00D06B17"/>
    <w:rsid w:val="00D06C90"/>
    <w:rsid w:val="00D072DA"/>
    <w:rsid w:val="00D07FAF"/>
    <w:rsid w:val="00D10686"/>
    <w:rsid w:val="00D10798"/>
    <w:rsid w:val="00D11250"/>
    <w:rsid w:val="00D12888"/>
    <w:rsid w:val="00D1297F"/>
    <w:rsid w:val="00D12C1B"/>
    <w:rsid w:val="00D1322D"/>
    <w:rsid w:val="00D135EF"/>
    <w:rsid w:val="00D13E9D"/>
    <w:rsid w:val="00D13EF0"/>
    <w:rsid w:val="00D14DD0"/>
    <w:rsid w:val="00D1514D"/>
    <w:rsid w:val="00D153D9"/>
    <w:rsid w:val="00D15813"/>
    <w:rsid w:val="00D16495"/>
    <w:rsid w:val="00D164C2"/>
    <w:rsid w:val="00D204F9"/>
    <w:rsid w:val="00D20BC1"/>
    <w:rsid w:val="00D23DF9"/>
    <w:rsid w:val="00D2490B"/>
    <w:rsid w:val="00D25D83"/>
    <w:rsid w:val="00D25F38"/>
    <w:rsid w:val="00D3010D"/>
    <w:rsid w:val="00D312B4"/>
    <w:rsid w:val="00D32BC7"/>
    <w:rsid w:val="00D33806"/>
    <w:rsid w:val="00D3441E"/>
    <w:rsid w:val="00D34743"/>
    <w:rsid w:val="00D34C48"/>
    <w:rsid w:val="00D34F04"/>
    <w:rsid w:val="00D3516F"/>
    <w:rsid w:val="00D3522F"/>
    <w:rsid w:val="00D354C3"/>
    <w:rsid w:val="00D35AAF"/>
    <w:rsid w:val="00D35D38"/>
    <w:rsid w:val="00D36217"/>
    <w:rsid w:val="00D36FD4"/>
    <w:rsid w:val="00D37236"/>
    <w:rsid w:val="00D37335"/>
    <w:rsid w:val="00D37571"/>
    <w:rsid w:val="00D41DC3"/>
    <w:rsid w:val="00D41E49"/>
    <w:rsid w:val="00D4221D"/>
    <w:rsid w:val="00D43171"/>
    <w:rsid w:val="00D44247"/>
    <w:rsid w:val="00D446A8"/>
    <w:rsid w:val="00D449D4"/>
    <w:rsid w:val="00D45B88"/>
    <w:rsid w:val="00D47DDB"/>
    <w:rsid w:val="00D5068E"/>
    <w:rsid w:val="00D507AF"/>
    <w:rsid w:val="00D50C76"/>
    <w:rsid w:val="00D51476"/>
    <w:rsid w:val="00D51A73"/>
    <w:rsid w:val="00D526F2"/>
    <w:rsid w:val="00D52912"/>
    <w:rsid w:val="00D534C5"/>
    <w:rsid w:val="00D53FE8"/>
    <w:rsid w:val="00D556E9"/>
    <w:rsid w:val="00D557D2"/>
    <w:rsid w:val="00D55F96"/>
    <w:rsid w:val="00D560BB"/>
    <w:rsid w:val="00D56752"/>
    <w:rsid w:val="00D56767"/>
    <w:rsid w:val="00D5682E"/>
    <w:rsid w:val="00D573AC"/>
    <w:rsid w:val="00D5787D"/>
    <w:rsid w:val="00D60B6C"/>
    <w:rsid w:val="00D614F0"/>
    <w:rsid w:val="00D6198D"/>
    <w:rsid w:val="00D61D1B"/>
    <w:rsid w:val="00D624A3"/>
    <w:rsid w:val="00D63739"/>
    <w:rsid w:val="00D63D19"/>
    <w:rsid w:val="00D64812"/>
    <w:rsid w:val="00D6549E"/>
    <w:rsid w:val="00D65B7A"/>
    <w:rsid w:val="00D65F98"/>
    <w:rsid w:val="00D670C5"/>
    <w:rsid w:val="00D704DB"/>
    <w:rsid w:val="00D70571"/>
    <w:rsid w:val="00D708FF"/>
    <w:rsid w:val="00D70AA4"/>
    <w:rsid w:val="00D71AA3"/>
    <w:rsid w:val="00D72187"/>
    <w:rsid w:val="00D722FE"/>
    <w:rsid w:val="00D72D83"/>
    <w:rsid w:val="00D73F44"/>
    <w:rsid w:val="00D73F64"/>
    <w:rsid w:val="00D74EFD"/>
    <w:rsid w:val="00D75212"/>
    <w:rsid w:val="00D75EEE"/>
    <w:rsid w:val="00D76405"/>
    <w:rsid w:val="00D76B76"/>
    <w:rsid w:val="00D76F57"/>
    <w:rsid w:val="00D775D1"/>
    <w:rsid w:val="00D80410"/>
    <w:rsid w:val="00D80430"/>
    <w:rsid w:val="00D80621"/>
    <w:rsid w:val="00D80C34"/>
    <w:rsid w:val="00D81B73"/>
    <w:rsid w:val="00D8272C"/>
    <w:rsid w:val="00D84993"/>
    <w:rsid w:val="00D85200"/>
    <w:rsid w:val="00D85253"/>
    <w:rsid w:val="00D90A22"/>
    <w:rsid w:val="00D90D69"/>
    <w:rsid w:val="00D9111A"/>
    <w:rsid w:val="00D91991"/>
    <w:rsid w:val="00D91EBA"/>
    <w:rsid w:val="00D9227A"/>
    <w:rsid w:val="00D93066"/>
    <w:rsid w:val="00D932FD"/>
    <w:rsid w:val="00D93414"/>
    <w:rsid w:val="00D95167"/>
    <w:rsid w:val="00D955A8"/>
    <w:rsid w:val="00D96C18"/>
    <w:rsid w:val="00D97447"/>
    <w:rsid w:val="00D97913"/>
    <w:rsid w:val="00D97B5F"/>
    <w:rsid w:val="00D97DFC"/>
    <w:rsid w:val="00DA0B68"/>
    <w:rsid w:val="00DA10B2"/>
    <w:rsid w:val="00DA18DE"/>
    <w:rsid w:val="00DA22D5"/>
    <w:rsid w:val="00DA45C7"/>
    <w:rsid w:val="00DA49E3"/>
    <w:rsid w:val="00DA5273"/>
    <w:rsid w:val="00DA55D2"/>
    <w:rsid w:val="00DA56A8"/>
    <w:rsid w:val="00DA6896"/>
    <w:rsid w:val="00DA6BEE"/>
    <w:rsid w:val="00DA7241"/>
    <w:rsid w:val="00DA76D2"/>
    <w:rsid w:val="00DB2753"/>
    <w:rsid w:val="00DB28EB"/>
    <w:rsid w:val="00DB300E"/>
    <w:rsid w:val="00DB4BB7"/>
    <w:rsid w:val="00DB600A"/>
    <w:rsid w:val="00DB60C4"/>
    <w:rsid w:val="00DB6AB6"/>
    <w:rsid w:val="00DB71A7"/>
    <w:rsid w:val="00DB71FC"/>
    <w:rsid w:val="00DB7CBF"/>
    <w:rsid w:val="00DB7D98"/>
    <w:rsid w:val="00DC0BAC"/>
    <w:rsid w:val="00DC2656"/>
    <w:rsid w:val="00DC3BC7"/>
    <w:rsid w:val="00DC4002"/>
    <w:rsid w:val="00DC4157"/>
    <w:rsid w:val="00DC5FC1"/>
    <w:rsid w:val="00DC6237"/>
    <w:rsid w:val="00DC677C"/>
    <w:rsid w:val="00DC750F"/>
    <w:rsid w:val="00DC7ACC"/>
    <w:rsid w:val="00DD1076"/>
    <w:rsid w:val="00DD11E6"/>
    <w:rsid w:val="00DD169A"/>
    <w:rsid w:val="00DD19CC"/>
    <w:rsid w:val="00DD1F7B"/>
    <w:rsid w:val="00DD322E"/>
    <w:rsid w:val="00DD39A2"/>
    <w:rsid w:val="00DD467B"/>
    <w:rsid w:val="00DD6826"/>
    <w:rsid w:val="00DD6C18"/>
    <w:rsid w:val="00DE00D8"/>
    <w:rsid w:val="00DE06C0"/>
    <w:rsid w:val="00DE3AEC"/>
    <w:rsid w:val="00DE3C96"/>
    <w:rsid w:val="00DE47E5"/>
    <w:rsid w:val="00DE4B3C"/>
    <w:rsid w:val="00DE5765"/>
    <w:rsid w:val="00DE6876"/>
    <w:rsid w:val="00DE78A9"/>
    <w:rsid w:val="00DE79CE"/>
    <w:rsid w:val="00DE7DED"/>
    <w:rsid w:val="00DE7F61"/>
    <w:rsid w:val="00DF16AA"/>
    <w:rsid w:val="00DF1C38"/>
    <w:rsid w:val="00DF1CF4"/>
    <w:rsid w:val="00DF1FA6"/>
    <w:rsid w:val="00DF2153"/>
    <w:rsid w:val="00DF2384"/>
    <w:rsid w:val="00DF3025"/>
    <w:rsid w:val="00DF5D6E"/>
    <w:rsid w:val="00DF6FAF"/>
    <w:rsid w:val="00DF717D"/>
    <w:rsid w:val="00E0102C"/>
    <w:rsid w:val="00E0136F"/>
    <w:rsid w:val="00E02E2E"/>
    <w:rsid w:val="00E02FA3"/>
    <w:rsid w:val="00E03DA3"/>
    <w:rsid w:val="00E03DAB"/>
    <w:rsid w:val="00E04144"/>
    <w:rsid w:val="00E046BE"/>
    <w:rsid w:val="00E0604C"/>
    <w:rsid w:val="00E0685B"/>
    <w:rsid w:val="00E07A84"/>
    <w:rsid w:val="00E1030B"/>
    <w:rsid w:val="00E1060C"/>
    <w:rsid w:val="00E109D5"/>
    <w:rsid w:val="00E12378"/>
    <w:rsid w:val="00E124CF"/>
    <w:rsid w:val="00E12751"/>
    <w:rsid w:val="00E1368E"/>
    <w:rsid w:val="00E14BB4"/>
    <w:rsid w:val="00E157E2"/>
    <w:rsid w:val="00E15BEE"/>
    <w:rsid w:val="00E16F12"/>
    <w:rsid w:val="00E17A67"/>
    <w:rsid w:val="00E200CC"/>
    <w:rsid w:val="00E2037A"/>
    <w:rsid w:val="00E20C7D"/>
    <w:rsid w:val="00E22B4E"/>
    <w:rsid w:val="00E2383C"/>
    <w:rsid w:val="00E23A3C"/>
    <w:rsid w:val="00E24679"/>
    <w:rsid w:val="00E24BC6"/>
    <w:rsid w:val="00E25CE7"/>
    <w:rsid w:val="00E266BC"/>
    <w:rsid w:val="00E26908"/>
    <w:rsid w:val="00E274C7"/>
    <w:rsid w:val="00E2780D"/>
    <w:rsid w:val="00E27ACC"/>
    <w:rsid w:val="00E27F94"/>
    <w:rsid w:val="00E32D6F"/>
    <w:rsid w:val="00E33061"/>
    <w:rsid w:val="00E342DC"/>
    <w:rsid w:val="00E34B60"/>
    <w:rsid w:val="00E34F78"/>
    <w:rsid w:val="00E3538D"/>
    <w:rsid w:val="00E3567C"/>
    <w:rsid w:val="00E35902"/>
    <w:rsid w:val="00E37723"/>
    <w:rsid w:val="00E410E5"/>
    <w:rsid w:val="00E41BA4"/>
    <w:rsid w:val="00E43399"/>
    <w:rsid w:val="00E43661"/>
    <w:rsid w:val="00E46407"/>
    <w:rsid w:val="00E47452"/>
    <w:rsid w:val="00E47658"/>
    <w:rsid w:val="00E50FEF"/>
    <w:rsid w:val="00E51BFA"/>
    <w:rsid w:val="00E52685"/>
    <w:rsid w:val="00E52A33"/>
    <w:rsid w:val="00E52F8F"/>
    <w:rsid w:val="00E53AAA"/>
    <w:rsid w:val="00E558F6"/>
    <w:rsid w:val="00E568EC"/>
    <w:rsid w:val="00E56ACF"/>
    <w:rsid w:val="00E577B4"/>
    <w:rsid w:val="00E57F65"/>
    <w:rsid w:val="00E60140"/>
    <w:rsid w:val="00E61184"/>
    <w:rsid w:val="00E61783"/>
    <w:rsid w:val="00E61D01"/>
    <w:rsid w:val="00E63DA6"/>
    <w:rsid w:val="00E64169"/>
    <w:rsid w:val="00E64747"/>
    <w:rsid w:val="00E64F71"/>
    <w:rsid w:val="00E65F71"/>
    <w:rsid w:val="00E66137"/>
    <w:rsid w:val="00E667B6"/>
    <w:rsid w:val="00E66948"/>
    <w:rsid w:val="00E6725D"/>
    <w:rsid w:val="00E7106B"/>
    <w:rsid w:val="00E714D8"/>
    <w:rsid w:val="00E71CFE"/>
    <w:rsid w:val="00E72496"/>
    <w:rsid w:val="00E7362A"/>
    <w:rsid w:val="00E73E67"/>
    <w:rsid w:val="00E7435E"/>
    <w:rsid w:val="00E74C34"/>
    <w:rsid w:val="00E74C55"/>
    <w:rsid w:val="00E74DC0"/>
    <w:rsid w:val="00E75161"/>
    <w:rsid w:val="00E75D68"/>
    <w:rsid w:val="00E77B8C"/>
    <w:rsid w:val="00E77CA8"/>
    <w:rsid w:val="00E81427"/>
    <w:rsid w:val="00E815FE"/>
    <w:rsid w:val="00E81811"/>
    <w:rsid w:val="00E82508"/>
    <w:rsid w:val="00E835D7"/>
    <w:rsid w:val="00E8470C"/>
    <w:rsid w:val="00E85D76"/>
    <w:rsid w:val="00E8615C"/>
    <w:rsid w:val="00E86EFF"/>
    <w:rsid w:val="00E871A0"/>
    <w:rsid w:val="00E8756D"/>
    <w:rsid w:val="00E9095C"/>
    <w:rsid w:val="00E9125D"/>
    <w:rsid w:val="00E91CCC"/>
    <w:rsid w:val="00E91D71"/>
    <w:rsid w:val="00E92664"/>
    <w:rsid w:val="00E92ECB"/>
    <w:rsid w:val="00E953BF"/>
    <w:rsid w:val="00E971D4"/>
    <w:rsid w:val="00E976B1"/>
    <w:rsid w:val="00E97A4A"/>
    <w:rsid w:val="00EA05CC"/>
    <w:rsid w:val="00EA126D"/>
    <w:rsid w:val="00EA134C"/>
    <w:rsid w:val="00EA27C8"/>
    <w:rsid w:val="00EA2919"/>
    <w:rsid w:val="00EA2A04"/>
    <w:rsid w:val="00EA2D8A"/>
    <w:rsid w:val="00EA40C3"/>
    <w:rsid w:val="00EA40E1"/>
    <w:rsid w:val="00EA46B5"/>
    <w:rsid w:val="00EA47C7"/>
    <w:rsid w:val="00EA5017"/>
    <w:rsid w:val="00EA5094"/>
    <w:rsid w:val="00EA5A79"/>
    <w:rsid w:val="00EA5E85"/>
    <w:rsid w:val="00EA7921"/>
    <w:rsid w:val="00EA79DA"/>
    <w:rsid w:val="00EB0B3D"/>
    <w:rsid w:val="00EB0EF8"/>
    <w:rsid w:val="00EB1CDD"/>
    <w:rsid w:val="00EB23B8"/>
    <w:rsid w:val="00EB3146"/>
    <w:rsid w:val="00EB64E2"/>
    <w:rsid w:val="00EC0706"/>
    <w:rsid w:val="00EC159C"/>
    <w:rsid w:val="00EC1618"/>
    <w:rsid w:val="00EC1EDF"/>
    <w:rsid w:val="00EC3526"/>
    <w:rsid w:val="00EC3649"/>
    <w:rsid w:val="00EC3D81"/>
    <w:rsid w:val="00EC57B1"/>
    <w:rsid w:val="00EC7503"/>
    <w:rsid w:val="00ED02E9"/>
    <w:rsid w:val="00ED116B"/>
    <w:rsid w:val="00ED19BD"/>
    <w:rsid w:val="00ED1B2C"/>
    <w:rsid w:val="00ED1D09"/>
    <w:rsid w:val="00ED1EA6"/>
    <w:rsid w:val="00ED218F"/>
    <w:rsid w:val="00ED220D"/>
    <w:rsid w:val="00ED22D1"/>
    <w:rsid w:val="00ED30D0"/>
    <w:rsid w:val="00ED327E"/>
    <w:rsid w:val="00ED661B"/>
    <w:rsid w:val="00ED6886"/>
    <w:rsid w:val="00EE03DC"/>
    <w:rsid w:val="00EE047B"/>
    <w:rsid w:val="00EE5304"/>
    <w:rsid w:val="00EE58EB"/>
    <w:rsid w:val="00EE5A07"/>
    <w:rsid w:val="00EE638C"/>
    <w:rsid w:val="00EE69BF"/>
    <w:rsid w:val="00EE7031"/>
    <w:rsid w:val="00EE7E59"/>
    <w:rsid w:val="00EF02AA"/>
    <w:rsid w:val="00EF1036"/>
    <w:rsid w:val="00EF3B88"/>
    <w:rsid w:val="00EF4279"/>
    <w:rsid w:val="00EF532A"/>
    <w:rsid w:val="00EF6CBF"/>
    <w:rsid w:val="00EF6F67"/>
    <w:rsid w:val="00EF78E0"/>
    <w:rsid w:val="00EF796C"/>
    <w:rsid w:val="00F00E77"/>
    <w:rsid w:val="00F015DE"/>
    <w:rsid w:val="00F01767"/>
    <w:rsid w:val="00F01B8E"/>
    <w:rsid w:val="00F02390"/>
    <w:rsid w:val="00F03567"/>
    <w:rsid w:val="00F03D50"/>
    <w:rsid w:val="00F04A3F"/>
    <w:rsid w:val="00F05145"/>
    <w:rsid w:val="00F0632A"/>
    <w:rsid w:val="00F06D1C"/>
    <w:rsid w:val="00F06D79"/>
    <w:rsid w:val="00F07AE0"/>
    <w:rsid w:val="00F1000F"/>
    <w:rsid w:val="00F120D3"/>
    <w:rsid w:val="00F121E6"/>
    <w:rsid w:val="00F13796"/>
    <w:rsid w:val="00F13F09"/>
    <w:rsid w:val="00F13F2D"/>
    <w:rsid w:val="00F15530"/>
    <w:rsid w:val="00F16365"/>
    <w:rsid w:val="00F17A10"/>
    <w:rsid w:val="00F17DC9"/>
    <w:rsid w:val="00F201B7"/>
    <w:rsid w:val="00F216A1"/>
    <w:rsid w:val="00F2278E"/>
    <w:rsid w:val="00F234D3"/>
    <w:rsid w:val="00F23F93"/>
    <w:rsid w:val="00F252B4"/>
    <w:rsid w:val="00F25674"/>
    <w:rsid w:val="00F256AA"/>
    <w:rsid w:val="00F25E14"/>
    <w:rsid w:val="00F261FF"/>
    <w:rsid w:val="00F267AC"/>
    <w:rsid w:val="00F26D7E"/>
    <w:rsid w:val="00F26E14"/>
    <w:rsid w:val="00F26EC0"/>
    <w:rsid w:val="00F270D0"/>
    <w:rsid w:val="00F27197"/>
    <w:rsid w:val="00F27F9A"/>
    <w:rsid w:val="00F3130F"/>
    <w:rsid w:val="00F31748"/>
    <w:rsid w:val="00F3177A"/>
    <w:rsid w:val="00F31829"/>
    <w:rsid w:val="00F32996"/>
    <w:rsid w:val="00F32A54"/>
    <w:rsid w:val="00F32C65"/>
    <w:rsid w:val="00F33200"/>
    <w:rsid w:val="00F33452"/>
    <w:rsid w:val="00F33650"/>
    <w:rsid w:val="00F33A47"/>
    <w:rsid w:val="00F33E38"/>
    <w:rsid w:val="00F37D94"/>
    <w:rsid w:val="00F409C3"/>
    <w:rsid w:val="00F40B69"/>
    <w:rsid w:val="00F42806"/>
    <w:rsid w:val="00F431E1"/>
    <w:rsid w:val="00F434C1"/>
    <w:rsid w:val="00F46159"/>
    <w:rsid w:val="00F46782"/>
    <w:rsid w:val="00F47DE0"/>
    <w:rsid w:val="00F5054D"/>
    <w:rsid w:val="00F50CFB"/>
    <w:rsid w:val="00F51D91"/>
    <w:rsid w:val="00F51FAA"/>
    <w:rsid w:val="00F524C0"/>
    <w:rsid w:val="00F52CA7"/>
    <w:rsid w:val="00F52EAE"/>
    <w:rsid w:val="00F532BB"/>
    <w:rsid w:val="00F535CE"/>
    <w:rsid w:val="00F540CB"/>
    <w:rsid w:val="00F54AA6"/>
    <w:rsid w:val="00F54D79"/>
    <w:rsid w:val="00F5588C"/>
    <w:rsid w:val="00F56638"/>
    <w:rsid w:val="00F56E2B"/>
    <w:rsid w:val="00F57E74"/>
    <w:rsid w:val="00F61419"/>
    <w:rsid w:val="00F63CE1"/>
    <w:rsid w:val="00F65238"/>
    <w:rsid w:val="00F66170"/>
    <w:rsid w:val="00F67457"/>
    <w:rsid w:val="00F70602"/>
    <w:rsid w:val="00F70F0D"/>
    <w:rsid w:val="00F71149"/>
    <w:rsid w:val="00F71720"/>
    <w:rsid w:val="00F724D7"/>
    <w:rsid w:val="00F72EB4"/>
    <w:rsid w:val="00F72F71"/>
    <w:rsid w:val="00F733CE"/>
    <w:rsid w:val="00F74143"/>
    <w:rsid w:val="00F74826"/>
    <w:rsid w:val="00F761A1"/>
    <w:rsid w:val="00F7628B"/>
    <w:rsid w:val="00F76559"/>
    <w:rsid w:val="00F7682C"/>
    <w:rsid w:val="00F77816"/>
    <w:rsid w:val="00F77C82"/>
    <w:rsid w:val="00F80812"/>
    <w:rsid w:val="00F80E78"/>
    <w:rsid w:val="00F8107D"/>
    <w:rsid w:val="00F81777"/>
    <w:rsid w:val="00F81F21"/>
    <w:rsid w:val="00F81F56"/>
    <w:rsid w:val="00F8268A"/>
    <w:rsid w:val="00F82762"/>
    <w:rsid w:val="00F832FB"/>
    <w:rsid w:val="00F842D9"/>
    <w:rsid w:val="00F844C9"/>
    <w:rsid w:val="00F85A80"/>
    <w:rsid w:val="00F86F2E"/>
    <w:rsid w:val="00F8725C"/>
    <w:rsid w:val="00F87901"/>
    <w:rsid w:val="00F90270"/>
    <w:rsid w:val="00F902CE"/>
    <w:rsid w:val="00F90A68"/>
    <w:rsid w:val="00F9116C"/>
    <w:rsid w:val="00F91A39"/>
    <w:rsid w:val="00F91F9A"/>
    <w:rsid w:val="00F92261"/>
    <w:rsid w:val="00F92297"/>
    <w:rsid w:val="00F9242D"/>
    <w:rsid w:val="00F926C8"/>
    <w:rsid w:val="00F93084"/>
    <w:rsid w:val="00F93899"/>
    <w:rsid w:val="00F93CFE"/>
    <w:rsid w:val="00F96EB5"/>
    <w:rsid w:val="00FA0303"/>
    <w:rsid w:val="00FA0421"/>
    <w:rsid w:val="00FA1A86"/>
    <w:rsid w:val="00FA1FED"/>
    <w:rsid w:val="00FA40ED"/>
    <w:rsid w:val="00FA461B"/>
    <w:rsid w:val="00FA4DDA"/>
    <w:rsid w:val="00FA59EA"/>
    <w:rsid w:val="00FA5B72"/>
    <w:rsid w:val="00FA5B8C"/>
    <w:rsid w:val="00FA5EA0"/>
    <w:rsid w:val="00FA69DC"/>
    <w:rsid w:val="00FA6F6A"/>
    <w:rsid w:val="00FA7FBF"/>
    <w:rsid w:val="00FB0ABC"/>
    <w:rsid w:val="00FB0DE5"/>
    <w:rsid w:val="00FB20B8"/>
    <w:rsid w:val="00FB2F7F"/>
    <w:rsid w:val="00FB36E8"/>
    <w:rsid w:val="00FB3A65"/>
    <w:rsid w:val="00FB3A70"/>
    <w:rsid w:val="00FB4E89"/>
    <w:rsid w:val="00FB62E8"/>
    <w:rsid w:val="00FB6645"/>
    <w:rsid w:val="00FB6B70"/>
    <w:rsid w:val="00FB73D9"/>
    <w:rsid w:val="00FB7FBC"/>
    <w:rsid w:val="00FC1E8D"/>
    <w:rsid w:val="00FC2697"/>
    <w:rsid w:val="00FC34CA"/>
    <w:rsid w:val="00FC3F89"/>
    <w:rsid w:val="00FC45E1"/>
    <w:rsid w:val="00FC4612"/>
    <w:rsid w:val="00FC5D19"/>
    <w:rsid w:val="00FC5DA3"/>
    <w:rsid w:val="00FC673B"/>
    <w:rsid w:val="00FC676C"/>
    <w:rsid w:val="00FC7AE4"/>
    <w:rsid w:val="00FC7BFF"/>
    <w:rsid w:val="00FD047F"/>
    <w:rsid w:val="00FD1552"/>
    <w:rsid w:val="00FD1A1D"/>
    <w:rsid w:val="00FD1C48"/>
    <w:rsid w:val="00FD20E2"/>
    <w:rsid w:val="00FD2B95"/>
    <w:rsid w:val="00FD39D6"/>
    <w:rsid w:val="00FD4AC8"/>
    <w:rsid w:val="00FD4BD6"/>
    <w:rsid w:val="00FD502D"/>
    <w:rsid w:val="00FD5CAE"/>
    <w:rsid w:val="00FE0C2F"/>
    <w:rsid w:val="00FE0CEB"/>
    <w:rsid w:val="00FE109F"/>
    <w:rsid w:val="00FE1809"/>
    <w:rsid w:val="00FE1F07"/>
    <w:rsid w:val="00FE21E0"/>
    <w:rsid w:val="00FE23DD"/>
    <w:rsid w:val="00FE25A6"/>
    <w:rsid w:val="00FE3389"/>
    <w:rsid w:val="00FE38CD"/>
    <w:rsid w:val="00FE413A"/>
    <w:rsid w:val="00FE4B3C"/>
    <w:rsid w:val="00FE4D5A"/>
    <w:rsid w:val="00FE58F1"/>
    <w:rsid w:val="00FE5A5B"/>
    <w:rsid w:val="00FE7A45"/>
    <w:rsid w:val="00FE7A6E"/>
    <w:rsid w:val="00FF0312"/>
    <w:rsid w:val="00FF0978"/>
    <w:rsid w:val="00FF102E"/>
    <w:rsid w:val="00FF1271"/>
    <w:rsid w:val="00FF1E5C"/>
    <w:rsid w:val="00FF2ED1"/>
    <w:rsid w:val="00FF5655"/>
    <w:rsid w:val="00FF5C47"/>
    <w:rsid w:val="00FF72E3"/>
    <w:rsid w:val="0106421A"/>
    <w:rsid w:val="010C157F"/>
    <w:rsid w:val="011E3151"/>
    <w:rsid w:val="01273FA8"/>
    <w:rsid w:val="01442659"/>
    <w:rsid w:val="0174B819"/>
    <w:rsid w:val="01868813"/>
    <w:rsid w:val="018851E6"/>
    <w:rsid w:val="018CDB1F"/>
    <w:rsid w:val="01B2B5EB"/>
    <w:rsid w:val="01B5399C"/>
    <w:rsid w:val="01B9B393"/>
    <w:rsid w:val="01E9D831"/>
    <w:rsid w:val="021A5D7F"/>
    <w:rsid w:val="021F0B94"/>
    <w:rsid w:val="0226A707"/>
    <w:rsid w:val="02402D42"/>
    <w:rsid w:val="02418C8F"/>
    <w:rsid w:val="024E1308"/>
    <w:rsid w:val="02503775"/>
    <w:rsid w:val="02596FBD"/>
    <w:rsid w:val="025AD79D"/>
    <w:rsid w:val="0289AE34"/>
    <w:rsid w:val="0292349A"/>
    <w:rsid w:val="02A00EAA"/>
    <w:rsid w:val="02AB984C"/>
    <w:rsid w:val="02ACB014"/>
    <w:rsid w:val="02B47827"/>
    <w:rsid w:val="02CEB8B9"/>
    <w:rsid w:val="02CF7B19"/>
    <w:rsid w:val="02D2CC31"/>
    <w:rsid w:val="02D60AD4"/>
    <w:rsid w:val="02FDFF42"/>
    <w:rsid w:val="03000313"/>
    <w:rsid w:val="030E5D6B"/>
    <w:rsid w:val="031B5D02"/>
    <w:rsid w:val="032A654C"/>
    <w:rsid w:val="032C1CCD"/>
    <w:rsid w:val="03477E25"/>
    <w:rsid w:val="035A31A7"/>
    <w:rsid w:val="036496FE"/>
    <w:rsid w:val="036E4DB7"/>
    <w:rsid w:val="03918E6C"/>
    <w:rsid w:val="0395A8D4"/>
    <w:rsid w:val="03C6F8BF"/>
    <w:rsid w:val="03D1B868"/>
    <w:rsid w:val="03D827D9"/>
    <w:rsid w:val="03DB8E2E"/>
    <w:rsid w:val="03F4F21B"/>
    <w:rsid w:val="0404AD49"/>
    <w:rsid w:val="041C0364"/>
    <w:rsid w:val="0428C978"/>
    <w:rsid w:val="042DAB68"/>
    <w:rsid w:val="043BBA23"/>
    <w:rsid w:val="0455D213"/>
    <w:rsid w:val="04623028"/>
    <w:rsid w:val="0475F768"/>
    <w:rsid w:val="04AAE175"/>
    <w:rsid w:val="04D8CA78"/>
    <w:rsid w:val="050B9BD7"/>
    <w:rsid w:val="0512EA78"/>
    <w:rsid w:val="051A0747"/>
    <w:rsid w:val="052F8E2B"/>
    <w:rsid w:val="054E34EA"/>
    <w:rsid w:val="05550DCD"/>
    <w:rsid w:val="0562E5B1"/>
    <w:rsid w:val="057944AE"/>
    <w:rsid w:val="0579B4AD"/>
    <w:rsid w:val="057A92F6"/>
    <w:rsid w:val="057DEE21"/>
    <w:rsid w:val="0585B3CA"/>
    <w:rsid w:val="058D6FCE"/>
    <w:rsid w:val="059355A5"/>
    <w:rsid w:val="0594F388"/>
    <w:rsid w:val="059841A8"/>
    <w:rsid w:val="05A07DAA"/>
    <w:rsid w:val="05ACB811"/>
    <w:rsid w:val="05B22B86"/>
    <w:rsid w:val="05B4F1F4"/>
    <w:rsid w:val="05BC3CB1"/>
    <w:rsid w:val="05C49E8E"/>
    <w:rsid w:val="05C723F2"/>
    <w:rsid w:val="05E6BDFB"/>
    <w:rsid w:val="05EEB1ED"/>
    <w:rsid w:val="0610ECB2"/>
    <w:rsid w:val="061304B9"/>
    <w:rsid w:val="0613E1AE"/>
    <w:rsid w:val="06153BE6"/>
    <w:rsid w:val="061A6AA9"/>
    <w:rsid w:val="064DEBB3"/>
    <w:rsid w:val="0655F12E"/>
    <w:rsid w:val="0659E295"/>
    <w:rsid w:val="0669F394"/>
    <w:rsid w:val="0679BDDA"/>
    <w:rsid w:val="067DB6CD"/>
    <w:rsid w:val="06846D29"/>
    <w:rsid w:val="0691B210"/>
    <w:rsid w:val="069830B3"/>
    <w:rsid w:val="06A37B69"/>
    <w:rsid w:val="06ADA6DE"/>
    <w:rsid w:val="06B49E03"/>
    <w:rsid w:val="06B82594"/>
    <w:rsid w:val="06F86C20"/>
    <w:rsid w:val="06FE34AE"/>
    <w:rsid w:val="070FBC78"/>
    <w:rsid w:val="0719BE82"/>
    <w:rsid w:val="071B1860"/>
    <w:rsid w:val="072325AE"/>
    <w:rsid w:val="072B2C38"/>
    <w:rsid w:val="073AC5AE"/>
    <w:rsid w:val="07423E7E"/>
    <w:rsid w:val="0743273E"/>
    <w:rsid w:val="0752FFA0"/>
    <w:rsid w:val="07689A62"/>
    <w:rsid w:val="076D8AD4"/>
    <w:rsid w:val="07816619"/>
    <w:rsid w:val="07AA3C3A"/>
    <w:rsid w:val="07AC1DEF"/>
    <w:rsid w:val="07B82CBE"/>
    <w:rsid w:val="07F02FA5"/>
    <w:rsid w:val="082B7D77"/>
    <w:rsid w:val="083DF687"/>
    <w:rsid w:val="083F4BCA"/>
    <w:rsid w:val="08425C24"/>
    <w:rsid w:val="084EAB60"/>
    <w:rsid w:val="084FE748"/>
    <w:rsid w:val="087AC615"/>
    <w:rsid w:val="087AF1EC"/>
    <w:rsid w:val="087FC2B1"/>
    <w:rsid w:val="0883AF95"/>
    <w:rsid w:val="089A522D"/>
    <w:rsid w:val="08AE1577"/>
    <w:rsid w:val="08B56706"/>
    <w:rsid w:val="08BEF60F"/>
    <w:rsid w:val="08C8B141"/>
    <w:rsid w:val="08CCEC47"/>
    <w:rsid w:val="08CE8F63"/>
    <w:rsid w:val="08ECAB00"/>
    <w:rsid w:val="090EFFA6"/>
    <w:rsid w:val="0918B8AB"/>
    <w:rsid w:val="09195980"/>
    <w:rsid w:val="091B4684"/>
    <w:rsid w:val="093FE97B"/>
    <w:rsid w:val="0955BBD4"/>
    <w:rsid w:val="0957791E"/>
    <w:rsid w:val="0962E903"/>
    <w:rsid w:val="096BB770"/>
    <w:rsid w:val="0997EA34"/>
    <w:rsid w:val="09A61ADD"/>
    <w:rsid w:val="09B4CF7D"/>
    <w:rsid w:val="09BCE150"/>
    <w:rsid w:val="09C34194"/>
    <w:rsid w:val="09CB8BC9"/>
    <w:rsid w:val="09D093E2"/>
    <w:rsid w:val="09EA7BC1"/>
    <w:rsid w:val="0A13BE63"/>
    <w:rsid w:val="0A14C2FF"/>
    <w:rsid w:val="0A1AACAB"/>
    <w:rsid w:val="0A415C1E"/>
    <w:rsid w:val="0A578CDD"/>
    <w:rsid w:val="0A8CB94B"/>
    <w:rsid w:val="0A9F45DE"/>
    <w:rsid w:val="0AB61805"/>
    <w:rsid w:val="0ABC7F16"/>
    <w:rsid w:val="0AC3A047"/>
    <w:rsid w:val="0B0AB58E"/>
    <w:rsid w:val="0B1591D6"/>
    <w:rsid w:val="0B1A5AB8"/>
    <w:rsid w:val="0B1A9199"/>
    <w:rsid w:val="0B24AACD"/>
    <w:rsid w:val="0B4F1643"/>
    <w:rsid w:val="0B957C9A"/>
    <w:rsid w:val="0BBF37C3"/>
    <w:rsid w:val="0BC44F51"/>
    <w:rsid w:val="0BC8DE3C"/>
    <w:rsid w:val="0BCD8C5A"/>
    <w:rsid w:val="0BD897AE"/>
    <w:rsid w:val="0BDE1D12"/>
    <w:rsid w:val="0C1A9985"/>
    <w:rsid w:val="0C33AF9C"/>
    <w:rsid w:val="0C4C296B"/>
    <w:rsid w:val="0C540BCB"/>
    <w:rsid w:val="0C564172"/>
    <w:rsid w:val="0C84CCB5"/>
    <w:rsid w:val="0CA08B6A"/>
    <w:rsid w:val="0CB14E53"/>
    <w:rsid w:val="0CBD2D37"/>
    <w:rsid w:val="0CCAB400"/>
    <w:rsid w:val="0CE61FA1"/>
    <w:rsid w:val="0D0A692F"/>
    <w:rsid w:val="0D0B319E"/>
    <w:rsid w:val="0D0E70C7"/>
    <w:rsid w:val="0D169545"/>
    <w:rsid w:val="0D221C83"/>
    <w:rsid w:val="0D376577"/>
    <w:rsid w:val="0D3D7FCC"/>
    <w:rsid w:val="0D45C57E"/>
    <w:rsid w:val="0D4D4CCB"/>
    <w:rsid w:val="0D570678"/>
    <w:rsid w:val="0D6BDF69"/>
    <w:rsid w:val="0D74596D"/>
    <w:rsid w:val="0D80B3DB"/>
    <w:rsid w:val="0D842E83"/>
    <w:rsid w:val="0D84AA1E"/>
    <w:rsid w:val="0D9DD0E2"/>
    <w:rsid w:val="0DA8D4E2"/>
    <w:rsid w:val="0DAEF327"/>
    <w:rsid w:val="0DB4ADD5"/>
    <w:rsid w:val="0DB6B952"/>
    <w:rsid w:val="0DCF30C6"/>
    <w:rsid w:val="0DDD3C46"/>
    <w:rsid w:val="0DE2235E"/>
    <w:rsid w:val="0DF6C1D3"/>
    <w:rsid w:val="0E044A15"/>
    <w:rsid w:val="0E1631B8"/>
    <w:rsid w:val="0E1636A7"/>
    <w:rsid w:val="0E184AB9"/>
    <w:rsid w:val="0E197EEA"/>
    <w:rsid w:val="0E4087DF"/>
    <w:rsid w:val="0E6A9D96"/>
    <w:rsid w:val="0EA2787A"/>
    <w:rsid w:val="0EA891E7"/>
    <w:rsid w:val="0EC20F36"/>
    <w:rsid w:val="0EC96941"/>
    <w:rsid w:val="0EE91D2C"/>
    <w:rsid w:val="0EFB0937"/>
    <w:rsid w:val="0EFBD9E8"/>
    <w:rsid w:val="0F158DCE"/>
    <w:rsid w:val="0F20B6A8"/>
    <w:rsid w:val="0F246966"/>
    <w:rsid w:val="0F2C9610"/>
    <w:rsid w:val="0F342CDB"/>
    <w:rsid w:val="0F4F01BA"/>
    <w:rsid w:val="0F57F23C"/>
    <w:rsid w:val="0F59CF77"/>
    <w:rsid w:val="0F6D779B"/>
    <w:rsid w:val="0F728F11"/>
    <w:rsid w:val="0F72B8EB"/>
    <w:rsid w:val="0F7301F6"/>
    <w:rsid w:val="0F7BFE80"/>
    <w:rsid w:val="0F80435C"/>
    <w:rsid w:val="0F8DC989"/>
    <w:rsid w:val="0FA4AEC1"/>
    <w:rsid w:val="0FA72589"/>
    <w:rsid w:val="0FB20219"/>
    <w:rsid w:val="0FB46635"/>
    <w:rsid w:val="0FCAFF72"/>
    <w:rsid w:val="0FFBB738"/>
    <w:rsid w:val="0FFD8F65"/>
    <w:rsid w:val="0FFFDFEF"/>
    <w:rsid w:val="1000C4DB"/>
    <w:rsid w:val="100F2E6B"/>
    <w:rsid w:val="10287B8C"/>
    <w:rsid w:val="1028E1C0"/>
    <w:rsid w:val="102F60DB"/>
    <w:rsid w:val="104CD0BF"/>
    <w:rsid w:val="104CD251"/>
    <w:rsid w:val="1058C1CD"/>
    <w:rsid w:val="1065C398"/>
    <w:rsid w:val="106718B3"/>
    <w:rsid w:val="106E37A8"/>
    <w:rsid w:val="10759188"/>
    <w:rsid w:val="107B2ABE"/>
    <w:rsid w:val="10848EED"/>
    <w:rsid w:val="10863D6D"/>
    <w:rsid w:val="108BCF9B"/>
    <w:rsid w:val="1097AA49"/>
    <w:rsid w:val="10BA7303"/>
    <w:rsid w:val="10C078EB"/>
    <w:rsid w:val="10C1FAA6"/>
    <w:rsid w:val="10D5FC21"/>
    <w:rsid w:val="10E33CA1"/>
    <w:rsid w:val="10E7BF89"/>
    <w:rsid w:val="10F5893C"/>
    <w:rsid w:val="10FB46D9"/>
    <w:rsid w:val="10FD8E99"/>
    <w:rsid w:val="110588ED"/>
    <w:rsid w:val="112F29B5"/>
    <w:rsid w:val="1130A7EF"/>
    <w:rsid w:val="115AD430"/>
    <w:rsid w:val="116DB5A7"/>
    <w:rsid w:val="11813DCB"/>
    <w:rsid w:val="118E8B36"/>
    <w:rsid w:val="119A101E"/>
    <w:rsid w:val="119C953C"/>
    <w:rsid w:val="11A52F6A"/>
    <w:rsid w:val="11D84523"/>
    <w:rsid w:val="11F4D5F0"/>
    <w:rsid w:val="11F85A6D"/>
    <w:rsid w:val="11FBF22D"/>
    <w:rsid w:val="12070FB2"/>
    <w:rsid w:val="12079591"/>
    <w:rsid w:val="120BD233"/>
    <w:rsid w:val="121084A2"/>
    <w:rsid w:val="1227C3A9"/>
    <w:rsid w:val="122DBAB3"/>
    <w:rsid w:val="123246CC"/>
    <w:rsid w:val="12453063"/>
    <w:rsid w:val="1245BA4C"/>
    <w:rsid w:val="124CAB44"/>
    <w:rsid w:val="1265D855"/>
    <w:rsid w:val="1291ED23"/>
    <w:rsid w:val="129F0526"/>
    <w:rsid w:val="129F4714"/>
    <w:rsid w:val="12A18A69"/>
    <w:rsid w:val="12C6764A"/>
    <w:rsid w:val="12ED081A"/>
    <w:rsid w:val="12F60C4D"/>
    <w:rsid w:val="12FDF682"/>
    <w:rsid w:val="12FFBC75"/>
    <w:rsid w:val="130536DC"/>
    <w:rsid w:val="130C6C1D"/>
    <w:rsid w:val="13173FA2"/>
    <w:rsid w:val="132C6EBB"/>
    <w:rsid w:val="132F9FBE"/>
    <w:rsid w:val="1340D7E4"/>
    <w:rsid w:val="134D3B9D"/>
    <w:rsid w:val="1359097C"/>
    <w:rsid w:val="135DC586"/>
    <w:rsid w:val="13650C61"/>
    <w:rsid w:val="137129FA"/>
    <w:rsid w:val="138FC20C"/>
    <w:rsid w:val="1394E1A5"/>
    <w:rsid w:val="13AA9777"/>
    <w:rsid w:val="13AF555F"/>
    <w:rsid w:val="13B3F6D0"/>
    <w:rsid w:val="13DF4933"/>
    <w:rsid w:val="13E15781"/>
    <w:rsid w:val="13E40869"/>
    <w:rsid w:val="13FD443C"/>
    <w:rsid w:val="140724A8"/>
    <w:rsid w:val="140F22A3"/>
    <w:rsid w:val="1413D8DA"/>
    <w:rsid w:val="144AD150"/>
    <w:rsid w:val="14665127"/>
    <w:rsid w:val="147135CA"/>
    <w:rsid w:val="14938B78"/>
    <w:rsid w:val="14981352"/>
    <w:rsid w:val="149A76E6"/>
    <w:rsid w:val="14A55669"/>
    <w:rsid w:val="14ABC032"/>
    <w:rsid w:val="14C24637"/>
    <w:rsid w:val="14C29D52"/>
    <w:rsid w:val="14C7F6A6"/>
    <w:rsid w:val="14C81B96"/>
    <w:rsid w:val="14DAA1C9"/>
    <w:rsid w:val="14E1797F"/>
    <w:rsid w:val="14E64D12"/>
    <w:rsid w:val="14E9FA8D"/>
    <w:rsid w:val="14ECBD62"/>
    <w:rsid w:val="14F63856"/>
    <w:rsid w:val="14FACC44"/>
    <w:rsid w:val="1501ECCD"/>
    <w:rsid w:val="152041E2"/>
    <w:rsid w:val="1521B93A"/>
    <w:rsid w:val="15718D7D"/>
    <w:rsid w:val="158F259C"/>
    <w:rsid w:val="159BFF71"/>
    <w:rsid w:val="15C0009D"/>
    <w:rsid w:val="15D34A13"/>
    <w:rsid w:val="15E7E306"/>
    <w:rsid w:val="16325370"/>
    <w:rsid w:val="163F95C8"/>
    <w:rsid w:val="16421B73"/>
    <w:rsid w:val="164FA7DB"/>
    <w:rsid w:val="1657CCD4"/>
    <w:rsid w:val="1670065F"/>
    <w:rsid w:val="16789562"/>
    <w:rsid w:val="16795F43"/>
    <w:rsid w:val="16852B3C"/>
    <w:rsid w:val="16A9F782"/>
    <w:rsid w:val="16AAD76C"/>
    <w:rsid w:val="16B322B2"/>
    <w:rsid w:val="16B3A3CC"/>
    <w:rsid w:val="16B3ADB1"/>
    <w:rsid w:val="16D5AE33"/>
    <w:rsid w:val="16DB1550"/>
    <w:rsid w:val="16E02DA7"/>
    <w:rsid w:val="16E23839"/>
    <w:rsid w:val="16E2F43A"/>
    <w:rsid w:val="17031DA1"/>
    <w:rsid w:val="170F927D"/>
    <w:rsid w:val="1711DB78"/>
    <w:rsid w:val="17213D31"/>
    <w:rsid w:val="1721BFBC"/>
    <w:rsid w:val="172B014E"/>
    <w:rsid w:val="172B7A7C"/>
    <w:rsid w:val="1757F0AB"/>
    <w:rsid w:val="1760422D"/>
    <w:rsid w:val="17652431"/>
    <w:rsid w:val="1793758D"/>
    <w:rsid w:val="1795C019"/>
    <w:rsid w:val="17B8A196"/>
    <w:rsid w:val="17CC1C8A"/>
    <w:rsid w:val="17CE23D1"/>
    <w:rsid w:val="17D32873"/>
    <w:rsid w:val="17E4AFCA"/>
    <w:rsid w:val="17EB7A1E"/>
    <w:rsid w:val="17ED8EF7"/>
    <w:rsid w:val="180B5286"/>
    <w:rsid w:val="180BB24E"/>
    <w:rsid w:val="181F2CEF"/>
    <w:rsid w:val="182260F9"/>
    <w:rsid w:val="183F2DA6"/>
    <w:rsid w:val="186FAC40"/>
    <w:rsid w:val="18753D5F"/>
    <w:rsid w:val="18816DDA"/>
    <w:rsid w:val="18975992"/>
    <w:rsid w:val="18BB9514"/>
    <w:rsid w:val="18D37856"/>
    <w:rsid w:val="18E8045F"/>
    <w:rsid w:val="18F2D16E"/>
    <w:rsid w:val="18F68255"/>
    <w:rsid w:val="1906FD7B"/>
    <w:rsid w:val="191152C3"/>
    <w:rsid w:val="191945C9"/>
    <w:rsid w:val="1924D605"/>
    <w:rsid w:val="19472B3E"/>
    <w:rsid w:val="1955DEEF"/>
    <w:rsid w:val="1958B18E"/>
    <w:rsid w:val="1969F432"/>
    <w:rsid w:val="19710A93"/>
    <w:rsid w:val="1990EE03"/>
    <w:rsid w:val="19AF94A7"/>
    <w:rsid w:val="19B7B820"/>
    <w:rsid w:val="19DA8AA8"/>
    <w:rsid w:val="19EB448E"/>
    <w:rsid w:val="1A0FB51B"/>
    <w:rsid w:val="1A1E2941"/>
    <w:rsid w:val="1A26C191"/>
    <w:rsid w:val="1A2BB6B3"/>
    <w:rsid w:val="1A49377F"/>
    <w:rsid w:val="1A6002F7"/>
    <w:rsid w:val="1A74FA05"/>
    <w:rsid w:val="1A84258E"/>
    <w:rsid w:val="1A86AB37"/>
    <w:rsid w:val="1A8C63AA"/>
    <w:rsid w:val="1A993251"/>
    <w:rsid w:val="1A9FB9E4"/>
    <w:rsid w:val="1AA42ED1"/>
    <w:rsid w:val="1AAB7B13"/>
    <w:rsid w:val="1AAF7995"/>
    <w:rsid w:val="1AC2734A"/>
    <w:rsid w:val="1AC7C1F8"/>
    <w:rsid w:val="1AD770AA"/>
    <w:rsid w:val="1ADBC454"/>
    <w:rsid w:val="1AE3BAD0"/>
    <w:rsid w:val="1B068776"/>
    <w:rsid w:val="1B088982"/>
    <w:rsid w:val="1B193D50"/>
    <w:rsid w:val="1B35C436"/>
    <w:rsid w:val="1B3F1151"/>
    <w:rsid w:val="1B467B8F"/>
    <w:rsid w:val="1B6F8EAC"/>
    <w:rsid w:val="1BB1B8E0"/>
    <w:rsid w:val="1BB5BF87"/>
    <w:rsid w:val="1BED7D2C"/>
    <w:rsid w:val="1BFA2AA3"/>
    <w:rsid w:val="1C36BCA7"/>
    <w:rsid w:val="1C3AB004"/>
    <w:rsid w:val="1C3DAA17"/>
    <w:rsid w:val="1C400D71"/>
    <w:rsid w:val="1C4E828F"/>
    <w:rsid w:val="1C712F87"/>
    <w:rsid w:val="1C939B2A"/>
    <w:rsid w:val="1CA6FD80"/>
    <w:rsid w:val="1CC70E58"/>
    <w:rsid w:val="1CD17880"/>
    <w:rsid w:val="1CD57C10"/>
    <w:rsid w:val="1CD5FEA5"/>
    <w:rsid w:val="1CDF47E3"/>
    <w:rsid w:val="1CEAFF6D"/>
    <w:rsid w:val="1CEE1BFE"/>
    <w:rsid w:val="1CF83FCF"/>
    <w:rsid w:val="1D22E550"/>
    <w:rsid w:val="1D2DFD9E"/>
    <w:rsid w:val="1D3EDDFD"/>
    <w:rsid w:val="1D5CE4A8"/>
    <w:rsid w:val="1D5D04F4"/>
    <w:rsid w:val="1D64CEDA"/>
    <w:rsid w:val="1D70B4F8"/>
    <w:rsid w:val="1D8BE225"/>
    <w:rsid w:val="1D914617"/>
    <w:rsid w:val="1D93129E"/>
    <w:rsid w:val="1D941692"/>
    <w:rsid w:val="1D9557E7"/>
    <w:rsid w:val="1D98BC7E"/>
    <w:rsid w:val="1D9A1FEE"/>
    <w:rsid w:val="1DA09EAB"/>
    <w:rsid w:val="1DBCEE34"/>
    <w:rsid w:val="1DC11083"/>
    <w:rsid w:val="1DC9F378"/>
    <w:rsid w:val="1DCB3AE6"/>
    <w:rsid w:val="1DCF12E4"/>
    <w:rsid w:val="1DD4DE2C"/>
    <w:rsid w:val="1DE2F732"/>
    <w:rsid w:val="1DEDD241"/>
    <w:rsid w:val="1DF9B395"/>
    <w:rsid w:val="1E014CC9"/>
    <w:rsid w:val="1E0E3D0A"/>
    <w:rsid w:val="1E1381FB"/>
    <w:rsid w:val="1E151450"/>
    <w:rsid w:val="1E197D24"/>
    <w:rsid w:val="1E2F076C"/>
    <w:rsid w:val="1E4B6272"/>
    <w:rsid w:val="1E4EC991"/>
    <w:rsid w:val="1E683292"/>
    <w:rsid w:val="1E6C3F85"/>
    <w:rsid w:val="1E70DBC2"/>
    <w:rsid w:val="1E7D26AD"/>
    <w:rsid w:val="1E8495B1"/>
    <w:rsid w:val="1E88862D"/>
    <w:rsid w:val="1EAD65E5"/>
    <w:rsid w:val="1EB39678"/>
    <w:rsid w:val="1EC14CD8"/>
    <w:rsid w:val="1EC98F3E"/>
    <w:rsid w:val="1ECD6B77"/>
    <w:rsid w:val="1EDA6729"/>
    <w:rsid w:val="1F02CE7E"/>
    <w:rsid w:val="1F2D21A1"/>
    <w:rsid w:val="1F31C168"/>
    <w:rsid w:val="1F368C61"/>
    <w:rsid w:val="1F4D9561"/>
    <w:rsid w:val="1F54C5BF"/>
    <w:rsid w:val="1F72A541"/>
    <w:rsid w:val="1F75BE96"/>
    <w:rsid w:val="1FB61578"/>
    <w:rsid w:val="1FD1C6C8"/>
    <w:rsid w:val="1FD66055"/>
    <w:rsid w:val="1FD9EAE9"/>
    <w:rsid w:val="1FF2C484"/>
    <w:rsid w:val="1FF5139A"/>
    <w:rsid w:val="1FFA1D3C"/>
    <w:rsid w:val="2005ADCE"/>
    <w:rsid w:val="2028B125"/>
    <w:rsid w:val="20614BC7"/>
    <w:rsid w:val="20684616"/>
    <w:rsid w:val="207E0B18"/>
    <w:rsid w:val="207E8A15"/>
    <w:rsid w:val="208B2268"/>
    <w:rsid w:val="208B8F11"/>
    <w:rsid w:val="209727EB"/>
    <w:rsid w:val="20A45300"/>
    <w:rsid w:val="20A9359E"/>
    <w:rsid w:val="20AB1CB7"/>
    <w:rsid w:val="20D25CC2"/>
    <w:rsid w:val="20F8550E"/>
    <w:rsid w:val="2121F3B2"/>
    <w:rsid w:val="21291425"/>
    <w:rsid w:val="214B5C59"/>
    <w:rsid w:val="214BEE79"/>
    <w:rsid w:val="214CB512"/>
    <w:rsid w:val="2153DBFF"/>
    <w:rsid w:val="2163CB40"/>
    <w:rsid w:val="216A692A"/>
    <w:rsid w:val="216C2788"/>
    <w:rsid w:val="2178F430"/>
    <w:rsid w:val="217CA60E"/>
    <w:rsid w:val="21887ED4"/>
    <w:rsid w:val="219000C1"/>
    <w:rsid w:val="21AB5929"/>
    <w:rsid w:val="21B924D1"/>
    <w:rsid w:val="21E25427"/>
    <w:rsid w:val="21E59C8D"/>
    <w:rsid w:val="22092C52"/>
    <w:rsid w:val="220F0B95"/>
    <w:rsid w:val="2210B634"/>
    <w:rsid w:val="221D85EF"/>
    <w:rsid w:val="222920E5"/>
    <w:rsid w:val="222FBA9D"/>
    <w:rsid w:val="223A6886"/>
    <w:rsid w:val="2248ACED"/>
    <w:rsid w:val="224AC942"/>
    <w:rsid w:val="228E2BCE"/>
    <w:rsid w:val="2298E10A"/>
    <w:rsid w:val="22BADEAB"/>
    <w:rsid w:val="22CE705E"/>
    <w:rsid w:val="22CFC36B"/>
    <w:rsid w:val="22DB3C4D"/>
    <w:rsid w:val="22E44CB2"/>
    <w:rsid w:val="22E88573"/>
    <w:rsid w:val="22EA3CD7"/>
    <w:rsid w:val="2303E7A2"/>
    <w:rsid w:val="230AD858"/>
    <w:rsid w:val="23188539"/>
    <w:rsid w:val="2318ADD3"/>
    <w:rsid w:val="231A3983"/>
    <w:rsid w:val="231EAF5E"/>
    <w:rsid w:val="232028D7"/>
    <w:rsid w:val="233186B9"/>
    <w:rsid w:val="234E637A"/>
    <w:rsid w:val="234F6484"/>
    <w:rsid w:val="235676ED"/>
    <w:rsid w:val="235806D4"/>
    <w:rsid w:val="236348E4"/>
    <w:rsid w:val="2371EAC0"/>
    <w:rsid w:val="237860D3"/>
    <w:rsid w:val="239CB75B"/>
    <w:rsid w:val="23C2B80E"/>
    <w:rsid w:val="23D766E1"/>
    <w:rsid w:val="23DF3A4F"/>
    <w:rsid w:val="23E344E4"/>
    <w:rsid w:val="23E47D4E"/>
    <w:rsid w:val="23FD70BE"/>
    <w:rsid w:val="2400B652"/>
    <w:rsid w:val="2404B864"/>
    <w:rsid w:val="24053F41"/>
    <w:rsid w:val="2407FE02"/>
    <w:rsid w:val="241652DA"/>
    <w:rsid w:val="2425DAB0"/>
    <w:rsid w:val="243F437C"/>
    <w:rsid w:val="244BDA65"/>
    <w:rsid w:val="246049F9"/>
    <w:rsid w:val="2463E662"/>
    <w:rsid w:val="246C890E"/>
    <w:rsid w:val="248A8175"/>
    <w:rsid w:val="24A6F739"/>
    <w:rsid w:val="24CAA5FC"/>
    <w:rsid w:val="24D686E4"/>
    <w:rsid w:val="24E76F80"/>
    <w:rsid w:val="24E921AE"/>
    <w:rsid w:val="24EE4E4D"/>
    <w:rsid w:val="24F0C593"/>
    <w:rsid w:val="24FC2248"/>
    <w:rsid w:val="25098F68"/>
    <w:rsid w:val="250A2490"/>
    <w:rsid w:val="2519BFC2"/>
    <w:rsid w:val="251B741C"/>
    <w:rsid w:val="251C21BF"/>
    <w:rsid w:val="2537C857"/>
    <w:rsid w:val="25384041"/>
    <w:rsid w:val="253D7315"/>
    <w:rsid w:val="254516C6"/>
    <w:rsid w:val="2546C7BD"/>
    <w:rsid w:val="2547BCB4"/>
    <w:rsid w:val="254F3040"/>
    <w:rsid w:val="25647928"/>
    <w:rsid w:val="2577B947"/>
    <w:rsid w:val="2589B53E"/>
    <w:rsid w:val="258B7836"/>
    <w:rsid w:val="25952A06"/>
    <w:rsid w:val="259F2877"/>
    <w:rsid w:val="25A3663D"/>
    <w:rsid w:val="25B5BFAE"/>
    <w:rsid w:val="25B69ECA"/>
    <w:rsid w:val="25BCC0C5"/>
    <w:rsid w:val="25BDC86A"/>
    <w:rsid w:val="25C4B7BE"/>
    <w:rsid w:val="25DA6166"/>
    <w:rsid w:val="25E5FE0B"/>
    <w:rsid w:val="25E63A39"/>
    <w:rsid w:val="25F377A6"/>
    <w:rsid w:val="2604B301"/>
    <w:rsid w:val="2609B57E"/>
    <w:rsid w:val="2617E6D8"/>
    <w:rsid w:val="261C62FD"/>
    <w:rsid w:val="2646CDA5"/>
    <w:rsid w:val="264F7911"/>
    <w:rsid w:val="2654A142"/>
    <w:rsid w:val="268AE321"/>
    <w:rsid w:val="268F865E"/>
    <w:rsid w:val="26942CBF"/>
    <w:rsid w:val="26A5A1E1"/>
    <w:rsid w:val="26B59023"/>
    <w:rsid w:val="26C3CAFC"/>
    <w:rsid w:val="26D5D19E"/>
    <w:rsid w:val="26E290F6"/>
    <w:rsid w:val="26EB106B"/>
    <w:rsid w:val="26F8BE62"/>
    <w:rsid w:val="270855DC"/>
    <w:rsid w:val="270A9E42"/>
    <w:rsid w:val="27158576"/>
    <w:rsid w:val="2719226F"/>
    <w:rsid w:val="273956E3"/>
    <w:rsid w:val="274F1EC6"/>
    <w:rsid w:val="27568E82"/>
    <w:rsid w:val="2768C6F3"/>
    <w:rsid w:val="2775125D"/>
    <w:rsid w:val="278F6EC7"/>
    <w:rsid w:val="279E374C"/>
    <w:rsid w:val="27A1C4B7"/>
    <w:rsid w:val="27B9BD29"/>
    <w:rsid w:val="27CBC514"/>
    <w:rsid w:val="27CCE854"/>
    <w:rsid w:val="27CD9C73"/>
    <w:rsid w:val="27CF061D"/>
    <w:rsid w:val="27D36EBF"/>
    <w:rsid w:val="27D9F298"/>
    <w:rsid w:val="27DD4C97"/>
    <w:rsid w:val="27DED88A"/>
    <w:rsid w:val="2802B589"/>
    <w:rsid w:val="280FEF8A"/>
    <w:rsid w:val="28124F9A"/>
    <w:rsid w:val="28277D9E"/>
    <w:rsid w:val="2829AB70"/>
    <w:rsid w:val="2836A7E1"/>
    <w:rsid w:val="28533D3B"/>
    <w:rsid w:val="2855CED7"/>
    <w:rsid w:val="285A23D8"/>
    <w:rsid w:val="285ECC95"/>
    <w:rsid w:val="286C61B8"/>
    <w:rsid w:val="28702C70"/>
    <w:rsid w:val="2872F662"/>
    <w:rsid w:val="28AFEB5F"/>
    <w:rsid w:val="28B56AE2"/>
    <w:rsid w:val="28BB412C"/>
    <w:rsid w:val="28D61A2D"/>
    <w:rsid w:val="28EE886B"/>
    <w:rsid w:val="28F8ACCF"/>
    <w:rsid w:val="28F8BACF"/>
    <w:rsid w:val="28FEE6F0"/>
    <w:rsid w:val="290B4DBF"/>
    <w:rsid w:val="29165DA3"/>
    <w:rsid w:val="29278D03"/>
    <w:rsid w:val="2938240A"/>
    <w:rsid w:val="293E96A8"/>
    <w:rsid w:val="2942E755"/>
    <w:rsid w:val="296588B5"/>
    <w:rsid w:val="2965E293"/>
    <w:rsid w:val="297128F7"/>
    <w:rsid w:val="2974D354"/>
    <w:rsid w:val="298695BC"/>
    <w:rsid w:val="29B280F8"/>
    <w:rsid w:val="29B9B54B"/>
    <w:rsid w:val="29B9B56A"/>
    <w:rsid w:val="29C5B871"/>
    <w:rsid w:val="29CE529F"/>
    <w:rsid w:val="29D722F1"/>
    <w:rsid w:val="2A004C7F"/>
    <w:rsid w:val="2A03A631"/>
    <w:rsid w:val="2A2A6350"/>
    <w:rsid w:val="2A44225A"/>
    <w:rsid w:val="2A51038A"/>
    <w:rsid w:val="2A5B5868"/>
    <w:rsid w:val="2A5DF666"/>
    <w:rsid w:val="2A62A018"/>
    <w:rsid w:val="2A6D9CFE"/>
    <w:rsid w:val="2A6FA344"/>
    <w:rsid w:val="2A8C6E9F"/>
    <w:rsid w:val="2A9DC3FC"/>
    <w:rsid w:val="2AA596FC"/>
    <w:rsid w:val="2AAB95E1"/>
    <w:rsid w:val="2AB2B558"/>
    <w:rsid w:val="2AB78ACD"/>
    <w:rsid w:val="2AC20262"/>
    <w:rsid w:val="2AC4889C"/>
    <w:rsid w:val="2ACF18A9"/>
    <w:rsid w:val="2AE6DCB7"/>
    <w:rsid w:val="2B026A1C"/>
    <w:rsid w:val="2B1E6E45"/>
    <w:rsid w:val="2B22948E"/>
    <w:rsid w:val="2B451376"/>
    <w:rsid w:val="2B800B42"/>
    <w:rsid w:val="2B8DFB11"/>
    <w:rsid w:val="2B8F940F"/>
    <w:rsid w:val="2BB6FE38"/>
    <w:rsid w:val="2BDCA6A7"/>
    <w:rsid w:val="2BE651AA"/>
    <w:rsid w:val="2BF063B8"/>
    <w:rsid w:val="2BF274D6"/>
    <w:rsid w:val="2BF5419E"/>
    <w:rsid w:val="2BFE93AF"/>
    <w:rsid w:val="2BFFC7E0"/>
    <w:rsid w:val="2C00ED55"/>
    <w:rsid w:val="2C039E43"/>
    <w:rsid w:val="2C065366"/>
    <w:rsid w:val="2C0732BB"/>
    <w:rsid w:val="2C0A849F"/>
    <w:rsid w:val="2C196B3F"/>
    <w:rsid w:val="2C1C1830"/>
    <w:rsid w:val="2C202E9B"/>
    <w:rsid w:val="2C2D5371"/>
    <w:rsid w:val="2C3CD010"/>
    <w:rsid w:val="2C477BF0"/>
    <w:rsid w:val="2C509DEE"/>
    <w:rsid w:val="2C562820"/>
    <w:rsid w:val="2C73F485"/>
    <w:rsid w:val="2C7E7893"/>
    <w:rsid w:val="2C807DA7"/>
    <w:rsid w:val="2C83F9DD"/>
    <w:rsid w:val="2C90FBAC"/>
    <w:rsid w:val="2C921138"/>
    <w:rsid w:val="2C97C535"/>
    <w:rsid w:val="2C9A35CB"/>
    <w:rsid w:val="2CA799FD"/>
    <w:rsid w:val="2CAD63BB"/>
    <w:rsid w:val="2CAF6AA5"/>
    <w:rsid w:val="2CCDE661"/>
    <w:rsid w:val="2CDC4B5B"/>
    <w:rsid w:val="2CED0284"/>
    <w:rsid w:val="2CF50290"/>
    <w:rsid w:val="2D01A82F"/>
    <w:rsid w:val="2D035B69"/>
    <w:rsid w:val="2D04B9C9"/>
    <w:rsid w:val="2D05F361"/>
    <w:rsid w:val="2D06C0FD"/>
    <w:rsid w:val="2D14FFD5"/>
    <w:rsid w:val="2D15F0CF"/>
    <w:rsid w:val="2D1EE177"/>
    <w:rsid w:val="2D203C71"/>
    <w:rsid w:val="2D27BE69"/>
    <w:rsid w:val="2D397466"/>
    <w:rsid w:val="2D3F8EF8"/>
    <w:rsid w:val="2D496058"/>
    <w:rsid w:val="2D6FE939"/>
    <w:rsid w:val="2D80F13F"/>
    <w:rsid w:val="2D968FF2"/>
    <w:rsid w:val="2DAB829A"/>
    <w:rsid w:val="2DB045D5"/>
    <w:rsid w:val="2DB415DF"/>
    <w:rsid w:val="2DBC9337"/>
    <w:rsid w:val="2DC518AA"/>
    <w:rsid w:val="2DD9C71F"/>
    <w:rsid w:val="2DE336A3"/>
    <w:rsid w:val="2DF837A8"/>
    <w:rsid w:val="2E122B4C"/>
    <w:rsid w:val="2E170A78"/>
    <w:rsid w:val="2E2E98C1"/>
    <w:rsid w:val="2E313A10"/>
    <w:rsid w:val="2E35F794"/>
    <w:rsid w:val="2E39EE0B"/>
    <w:rsid w:val="2E46C24A"/>
    <w:rsid w:val="2E46DBB7"/>
    <w:rsid w:val="2E492BDA"/>
    <w:rsid w:val="2E504D61"/>
    <w:rsid w:val="2E89DC31"/>
    <w:rsid w:val="2E951335"/>
    <w:rsid w:val="2E9BBDB6"/>
    <w:rsid w:val="2EA0F874"/>
    <w:rsid w:val="2EB2233D"/>
    <w:rsid w:val="2EC155DD"/>
    <w:rsid w:val="2EDF5E28"/>
    <w:rsid w:val="2EE55C3E"/>
    <w:rsid w:val="2EF79003"/>
    <w:rsid w:val="2F0B0BF7"/>
    <w:rsid w:val="2F19F86A"/>
    <w:rsid w:val="2F306DDB"/>
    <w:rsid w:val="2F549DB1"/>
    <w:rsid w:val="2F5F50C5"/>
    <w:rsid w:val="2F5FDFC2"/>
    <w:rsid w:val="2F65DC24"/>
    <w:rsid w:val="2F6AF295"/>
    <w:rsid w:val="2F7729C1"/>
    <w:rsid w:val="2F92DEE7"/>
    <w:rsid w:val="2FA434A1"/>
    <w:rsid w:val="2FAF52F2"/>
    <w:rsid w:val="2FAF7D8D"/>
    <w:rsid w:val="2FB0286C"/>
    <w:rsid w:val="2FB2688B"/>
    <w:rsid w:val="2FBCED1B"/>
    <w:rsid w:val="2FE60462"/>
    <w:rsid w:val="2FEFAB4D"/>
    <w:rsid w:val="2FF66319"/>
    <w:rsid w:val="2FF6E164"/>
    <w:rsid w:val="2FFBB059"/>
    <w:rsid w:val="2FFFABEC"/>
    <w:rsid w:val="30026ECF"/>
    <w:rsid w:val="30145FE4"/>
    <w:rsid w:val="30192ADE"/>
    <w:rsid w:val="301B4809"/>
    <w:rsid w:val="301B94F8"/>
    <w:rsid w:val="303421AC"/>
    <w:rsid w:val="30441742"/>
    <w:rsid w:val="30763CD6"/>
    <w:rsid w:val="3096C3BC"/>
    <w:rsid w:val="30A0D47F"/>
    <w:rsid w:val="30A98882"/>
    <w:rsid w:val="30B8B172"/>
    <w:rsid w:val="30DA6CDF"/>
    <w:rsid w:val="30E06D57"/>
    <w:rsid w:val="30EBFB00"/>
    <w:rsid w:val="3103DC39"/>
    <w:rsid w:val="310F948B"/>
    <w:rsid w:val="311AD765"/>
    <w:rsid w:val="3120CF62"/>
    <w:rsid w:val="314B1080"/>
    <w:rsid w:val="3152C4C1"/>
    <w:rsid w:val="315BEA0F"/>
    <w:rsid w:val="31603F23"/>
    <w:rsid w:val="31696AA7"/>
    <w:rsid w:val="3177F77E"/>
    <w:rsid w:val="318035E7"/>
    <w:rsid w:val="318184F9"/>
    <w:rsid w:val="318870D2"/>
    <w:rsid w:val="31928E4D"/>
    <w:rsid w:val="31934CA0"/>
    <w:rsid w:val="319D9AEC"/>
    <w:rsid w:val="31C96A79"/>
    <w:rsid w:val="31D2BCAB"/>
    <w:rsid w:val="3214253D"/>
    <w:rsid w:val="321633D5"/>
    <w:rsid w:val="32389FB7"/>
    <w:rsid w:val="325489A0"/>
    <w:rsid w:val="326CE414"/>
    <w:rsid w:val="3287225B"/>
    <w:rsid w:val="328E1543"/>
    <w:rsid w:val="329748DC"/>
    <w:rsid w:val="32A37766"/>
    <w:rsid w:val="32A9E331"/>
    <w:rsid w:val="32B5F0BD"/>
    <w:rsid w:val="32CDDC9C"/>
    <w:rsid w:val="32DD57F2"/>
    <w:rsid w:val="32E33CDB"/>
    <w:rsid w:val="32F35E21"/>
    <w:rsid w:val="32F3B5A8"/>
    <w:rsid w:val="3315BF6B"/>
    <w:rsid w:val="3316089E"/>
    <w:rsid w:val="33166541"/>
    <w:rsid w:val="33182939"/>
    <w:rsid w:val="33283F5D"/>
    <w:rsid w:val="332FEE24"/>
    <w:rsid w:val="333A63EE"/>
    <w:rsid w:val="3345A41D"/>
    <w:rsid w:val="334D9041"/>
    <w:rsid w:val="334E8B0D"/>
    <w:rsid w:val="335C4201"/>
    <w:rsid w:val="335F7A3C"/>
    <w:rsid w:val="3366A2BA"/>
    <w:rsid w:val="336936E9"/>
    <w:rsid w:val="336F9EC4"/>
    <w:rsid w:val="33789CE8"/>
    <w:rsid w:val="33809C32"/>
    <w:rsid w:val="33D3E714"/>
    <w:rsid w:val="33EF8C5A"/>
    <w:rsid w:val="34096C33"/>
    <w:rsid w:val="340B72CF"/>
    <w:rsid w:val="340D63AE"/>
    <w:rsid w:val="341A79C4"/>
    <w:rsid w:val="34229E17"/>
    <w:rsid w:val="342D2CBF"/>
    <w:rsid w:val="342F356E"/>
    <w:rsid w:val="34357BF4"/>
    <w:rsid w:val="343B5497"/>
    <w:rsid w:val="343BFB76"/>
    <w:rsid w:val="3446FFA5"/>
    <w:rsid w:val="345A5C0B"/>
    <w:rsid w:val="345DD586"/>
    <w:rsid w:val="3461ED91"/>
    <w:rsid w:val="34799F45"/>
    <w:rsid w:val="347A18D4"/>
    <w:rsid w:val="34A55163"/>
    <w:rsid w:val="34B06252"/>
    <w:rsid w:val="34B2F5B7"/>
    <w:rsid w:val="34B9E739"/>
    <w:rsid w:val="34C32166"/>
    <w:rsid w:val="34EF061B"/>
    <w:rsid w:val="35083C64"/>
    <w:rsid w:val="35089181"/>
    <w:rsid w:val="3508CEF9"/>
    <w:rsid w:val="3523BB2E"/>
    <w:rsid w:val="352FB40C"/>
    <w:rsid w:val="3530859C"/>
    <w:rsid w:val="35363740"/>
    <w:rsid w:val="355C78F6"/>
    <w:rsid w:val="3561DDDB"/>
    <w:rsid w:val="35673AF5"/>
    <w:rsid w:val="356CD8E0"/>
    <w:rsid w:val="35750CDC"/>
    <w:rsid w:val="358F7C94"/>
    <w:rsid w:val="35A552BF"/>
    <w:rsid w:val="35E2D1E8"/>
    <w:rsid w:val="35ED5333"/>
    <w:rsid w:val="35EE4888"/>
    <w:rsid w:val="35F189F8"/>
    <w:rsid w:val="35F69A8B"/>
    <w:rsid w:val="360CB810"/>
    <w:rsid w:val="3611CE91"/>
    <w:rsid w:val="3615E935"/>
    <w:rsid w:val="3624488F"/>
    <w:rsid w:val="36286F2D"/>
    <w:rsid w:val="36303F4C"/>
    <w:rsid w:val="36408BF0"/>
    <w:rsid w:val="364A7CE3"/>
    <w:rsid w:val="36596C98"/>
    <w:rsid w:val="36644A09"/>
    <w:rsid w:val="36732864"/>
    <w:rsid w:val="36889F28"/>
    <w:rsid w:val="36B3B7CB"/>
    <w:rsid w:val="36B9EB65"/>
    <w:rsid w:val="36C55FB7"/>
    <w:rsid w:val="36E3F828"/>
    <w:rsid w:val="36E57E5A"/>
    <w:rsid w:val="36EED14A"/>
    <w:rsid w:val="36F0645A"/>
    <w:rsid w:val="36F320B1"/>
    <w:rsid w:val="36F5BEBC"/>
    <w:rsid w:val="370BDCE9"/>
    <w:rsid w:val="370D9C56"/>
    <w:rsid w:val="37235273"/>
    <w:rsid w:val="373BE547"/>
    <w:rsid w:val="3742199A"/>
    <w:rsid w:val="37447C6D"/>
    <w:rsid w:val="37555531"/>
    <w:rsid w:val="37654DE4"/>
    <w:rsid w:val="37A14DBF"/>
    <w:rsid w:val="37A8A23D"/>
    <w:rsid w:val="37B9B7BA"/>
    <w:rsid w:val="37E1E8DE"/>
    <w:rsid w:val="37E56421"/>
    <w:rsid w:val="37E91A63"/>
    <w:rsid w:val="380282F4"/>
    <w:rsid w:val="38099FFB"/>
    <w:rsid w:val="380F8336"/>
    <w:rsid w:val="381A4DCA"/>
    <w:rsid w:val="3836D6DF"/>
    <w:rsid w:val="383E3D94"/>
    <w:rsid w:val="38430FE7"/>
    <w:rsid w:val="38590583"/>
    <w:rsid w:val="38652171"/>
    <w:rsid w:val="386C51CF"/>
    <w:rsid w:val="386E0865"/>
    <w:rsid w:val="3870C8A4"/>
    <w:rsid w:val="3878CFCC"/>
    <w:rsid w:val="388F77D0"/>
    <w:rsid w:val="38AF3112"/>
    <w:rsid w:val="38C71D56"/>
    <w:rsid w:val="38D6044C"/>
    <w:rsid w:val="38DF705D"/>
    <w:rsid w:val="38F57091"/>
    <w:rsid w:val="38FA7F5F"/>
    <w:rsid w:val="38FDDF40"/>
    <w:rsid w:val="38FF055D"/>
    <w:rsid w:val="39001F68"/>
    <w:rsid w:val="3904DFF9"/>
    <w:rsid w:val="3909D4BE"/>
    <w:rsid w:val="394B755C"/>
    <w:rsid w:val="394E8BE5"/>
    <w:rsid w:val="39602820"/>
    <w:rsid w:val="39692C36"/>
    <w:rsid w:val="3985A6C5"/>
    <w:rsid w:val="398DF5D6"/>
    <w:rsid w:val="399DB0D0"/>
    <w:rsid w:val="399E5355"/>
    <w:rsid w:val="39A8ACD1"/>
    <w:rsid w:val="39AAACC6"/>
    <w:rsid w:val="39AACD48"/>
    <w:rsid w:val="39B7D87B"/>
    <w:rsid w:val="39BCBBE1"/>
    <w:rsid w:val="39C29487"/>
    <w:rsid w:val="39C5E5A4"/>
    <w:rsid w:val="39CF0470"/>
    <w:rsid w:val="39D34C15"/>
    <w:rsid w:val="39D503CA"/>
    <w:rsid w:val="39D8C4E8"/>
    <w:rsid w:val="39DBDC3B"/>
    <w:rsid w:val="39DDF77E"/>
    <w:rsid w:val="39EA9516"/>
    <w:rsid w:val="39F4B8A5"/>
    <w:rsid w:val="3A019A5F"/>
    <w:rsid w:val="3A046297"/>
    <w:rsid w:val="3A04E9A3"/>
    <w:rsid w:val="3A064A07"/>
    <w:rsid w:val="3A115FB3"/>
    <w:rsid w:val="3A1C7267"/>
    <w:rsid w:val="3A1F7586"/>
    <w:rsid w:val="3A2774F5"/>
    <w:rsid w:val="3A2B4CF1"/>
    <w:rsid w:val="3A434274"/>
    <w:rsid w:val="3A5C3A91"/>
    <w:rsid w:val="3A6ECCF4"/>
    <w:rsid w:val="3A717C32"/>
    <w:rsid w:val="3A735338"/>
    <w:rsid w:val="3A78EAC7"/>
    <w:rsid w:val="3A7A9891"/>
    <w:rsid w:val="3AA6B5B6"/>
    <w:rsid w:val="3AAE894B"/>
    <w:rsid w:val="3AB9E9B3"/>
    <w:rsid w:val="3ABDCBC1"/>
    <w:rsid w:val="3ACCB059"/>
    <w:rsid w:val="3ACFBEF6"/>
    <w:rsid w:val="3B0FB0EE"/>
    <w:rsid w:val="3B1FCBE0"/>
    <w:rsid w:val="3B22876C"/>
    <w:rsid w:val="3B229E5A"/>
    <w:rsid w:val="3B2E63F5"/>
    <w:rsid w:val="3B34F2E0"/>
    <w:rsid w:val="3B414592"/>
    <w:rsid w:val="3B591FF4"/>
    <w:rsid w:val="3B5A547E"/>
    <w:rsid w:val="3B5DD9E7"/>
    <w:rsid w:val="3B653F25"/>
    <w:rsid w:val="3B69BBE1"/>
    <w:rsid w:val="3B6E7746"/>
    <w:rsid w:val="3B74402B"/>
    <w:rsid w:val="3B777DE8"/>
    <w:rsid w:val="3B77AC9C"/>
    <w:rsid w:val="3B7C8057"/>
    <w:rsid w:val="3B858CCF"/>
    <w:rsid w:val="3B8B134B"/>
    <w:rsid w:val="3B8BD623"/>
    <w:rsid w:val="3B8D6CC6"/>
    <w:rsid w:val="3BC71788"/>
    <w:rsid w:val="3BDD9B64"/>
    <w:rsid w:val="3BE56E5A"/>
    <w:rsid w:val="3BE5D9D1"/>
    <w:rsid w:val="3BFCBB14"/>
    <w:rsid w:val="3C33A89A"/>
    <w:rsid w:val="3C35FAF8"/>
    <w:rsid w:val="3C3D691C"/>
    <w:rsid w:val="3C3E51AA"/>
    <w:rsid w:val="3C4DC331"/>
    <w:rsid w:val="3C52ACA1"/>
    <w:rsid w:val="3C6305F4"/>
    <w:rsid w:val="3C73D071"/>
    <w:rsid w:val="3C753E76"/>
    <w:rsid w:val="3C76B1A0"/>
    <w:rsid w:val="3C874B31"/>
    <w:rsid w:val="3CADEA35"/>
    <w:rsid w:val="3CB4585C"/>
    <w:rsid w:val="3CBEB578"/>
    <w:rsid w:val="3CC4790C"/>
    <w:rsid w:val="3CDF9984"/>
    <w:rsid w:val="3CE0CB0C"/>
    <w:rsid w:val="3CE3F3F7"/>
    <w:rsid w:val="3CF5CEBA"/>
    <w:rsid w:val="3CFA1800"/>
    <w:rsid w:val="3CFCCCD0"/>
    <w:rsid w:val="3D137CFD"/>
    <w:rsid w:val="3D568856"/>
    <w:rsid w:val="3D5D494D"/>
    <w:rsid w:val="3D68EEF2"/>
    <w:rsid w:val="3D701F50"/>
    <w:rsid w:val="3D7BEE70"/>
    <w:rsid w:val="3D802619"/>
    <w:rsid w:val="3D906EE5"/>
    <w:rsid w:val="3D958B3E"/>
    <w:rsid w:val="3D973C47"/>
    <w:rsid w:val="3D988CD4"/>
    <w:rsid w:val="3DAACE6E"/>
    <w:rsid w:val="3DB74A78"/>
    <w:rsid w:val="3DD1AA56"/>
    <w:rsid w:val="3DD37F3B"/>
    <w:rsid w:val="3DDE5678"/>
    <w:rsid w:val="3E06AEC1"/>
    <w:rsid w:val="3E07113C"/>
    <w:rsid w:val="3E0967E6"/>
    <w:rsid w:val="3E18C51E"/>
    <w:rsid w:val="3E1E425F"/>
    <w:rsid w:val="3E20FB1A"/>
    <w:rsid w:val="3E24978F"/>
    <w:rsid w:val="3E25174D"/>
    <w:rsid w:val="3E27F42E"/>
    <w:rsid w:val="3E3138B3"/>
    <w:rsid w:val="3E3147F4"/>
    <w:rsid w:val="3E470FFD"/>
    <w:rsid w:val="3E47AD55"/>
    <w:rsid w:val="3E4927AC"/>
    <w:rsid w:val="3E7862D0"/>
    <w:rsid w:val="3E799A65"/>
    <w:rsid w:val="3E838595"/>
    <w:rsid w:val="3E9956C7"/>
    <w:rsid w:val="3E9BA3F7"/>
    <w:rsid w:val="3E9DBEC1"/>
    <w:rsid w:val="3EA27481"/>
    <w:rsid w:val="3EA7ED81"/>
    <w:rsid w:val="3EB42119"/>
    <w:rsid w:val="3ECB23F0"/>
    <w:rsid w:val="3ECBB9A3"/>
    <w:rsid w:val="3EDEB358"/>
    <w:rsid w:val="3EF68F24"/>
    <w:rsid w:val="3EFDFEDF"/>
    <w:rsid w:val="3F0C95DF"/>
    <w:rsid w:val="3F2A2B42"/>
    <w:rsid w:val="3F2D36E4"/>
    <w:rsid w:val="3F330CA8"/>
    <w:rsid w:val="3F4BDCD6"/>
    <w:rsid w:val="3F6475A4"/>
    <w:rsid w:val="3F77784F"/>
    <w:rsid w:val="3F77FEBF"/>
    <w:rsid w:val="3F7B22AF"/>
    <w:rsid w:val="3F826DF9"/>
    <w:rsid w:val="3F886639"/>
    <w:rsid w:val="3F8CED40"/>
    <w:rsid w:val="3F931158"/>
    <w:rsid w:val="3F9B883B"/>
    <w:rsid w:val="3FB04C39"/>
    <w:rsid w:val="3FBEAB97"/>
    <w:rsid w:val="3FC3D943"/>
    <w:rsid w:val="3FC796BE"/>
    <w:rsid w:val="3FFB5D03"/>
    <w:rsid w:val="3FFC19CE"/>
    <w:rsid w:val="4007A505"/>
    <w:rsid w:val="4007AF57"/>
    <w:rsid w:val="4031B8C2"/>
    <w:rsid w:val="404231A8"/>
    <w:rsid w:val="40499C04"/>
    <w:rsid w:val="404A1D98"/>
    <w:rsid w:val="405AD822"/>
    <w:rsid w:val="40601B1B"/>
    <w:rsid w:val="4069062B"/>
    <w:rsid w:val="4080AAF1"/>
    <w:rsid w:val="408B0B57"/>
    <w:rsid w:val="409079DF"/>
    <w:rsid w:val="40925F85"/>
    <w:rsid w:val="40A81D15"/>
    <w:rsid w:val="40B39EFC"/>
    <w:rsid w:val="40BD8448"/>
    <w:rsid w:val="40C3DC90"/>
    <w:rsid w:val="40D128DB"/>
    <w:rsid w:val="40D29417"/>
    <w:rsid w:val="40D417B5"/>
    <w:rsid w:val="40DB9C3D"/>
    <w:rsid w:val="40E2E612"/>
    <w:rsid w:val="40F5ABE8"/>
    <w:rsid w:val="40FEBD09"/>
    <w:rsid w:val="4100C00C"/>
    <w:rsid w:val="41175722"/>
    <w:rsid w:val="4146EE00"/>
    <w:rsid w:val="4159B5E0"/>
    <w:rsid w:val="41613AB2"/>
    <w:rsid w:val="4161683C"/>
    <w:rsid w:val="417C9B4C"/>
    <w:rsid w:val="41853DF0"/>
    <w:rsid w:val="41A8C448"/>
    <w:rsid w:val="41B9255F"/>
    <w:rsid w:val="41C77875"/>
    <w:rsid w:val="41C9ED66"/>
    <w:rsid w:val="41E6BF6C"/>
    <w:rsid w:val="41EC1679"/>
    <w:rsid w:val="41F27466"/>
    <w:rsid w:val="41F45C09"/>
    <w:rsid w:val="42020C9D"/>
    <w:rsid w:val="42087664"/>
    <w:rsid w:val="422E2FE6"/>
    <w:rsid w:val="423B6767"/>
    <w:rsid w:val="42400DC8"/>
    <w:rsid w:val="424C04BE"/>
    <w:rsid w:val="425915E2"/>
    <w:rsid w:val="425ADF23"/>
    <w:rsid w:val="4279B8B7"/>
    <w:rsid w:val="428CC0D3"/>
    <w:rsid w:val="42AC4A5A"/>
    <w:rsid w:val="42B9B3FA"/>
    <w:rsid w:val="42B9DBEA"/>
    <w:rsid w:val="42C65800"/>
    <w:rsid w:val="42C99C58"/>
    <w:rsid w:val="42CAA243"/>
    <w:rsid w:val="42D32BCF"/>
    <w:rsid w:val="42D92F58"/>
    <w:rsid w:val="42DB8B8B"/>
    <w:rsid w:val="42E03176"/>
    <w:rsid w:val="42E724F2"/>
    <w:rsid w:val="430AF15D"/>
    <w:rsid w:val="43159D56"/>
    <w:rsid w:val="4324D9D9"/>
    <w:rsid w:val="432D7378"/>
    <w:rsid w:val="433AFD60"/>
    <w:rsid w:val="43401A6D"/>
    <w:rsid w:val="43469396"/>
    <w:rsid w:val="434D0B88"/>
    <w:rsid w:val="4354AE1F"/>
    <w:rsid w:val="43583DBC"/>
    <w:rsid w:val="436184B1"/>
    <w:rsid w:val="43720CA8"/>
    <w:rsid w:val="43743050"/>
    <w:rsid w:val="43910918"/>
    <w:rsid w:val="43A446C5"/>
    <w:rsid w:val="43AC344B"/>
    <w:rsid w:val="43B48F49"/>
    <w:rsid w:val="43B5AF37"/>
    <w:rsid w:val="43CFACF8"/>
    <w:rsid w:val="43D37E4F"/>
    <w:rsid w:val="43D61AE2"/>
    <w:rsid w:val="43D71DCB"/>
    <w:rsid w:val="43F730F8"/>
    <w:rsid w:val="43FD9C65"/>
    <w:rsid w:val="4405478F"/>
    <w:rsid w:val="4408C99D"/>
    <w:rsid w:val="440D639F"/>
    <w:rsid w:val="441301F5"/>
    <w:rsid w:val="4421F1FA"/>
    <w:rsid w:val="4428AEC9"/>
    <w:rsid w:val="442CEC34"/>
    <w:rsid w:val="4432B0FB"/>
    <w:rsid w:val="44381474"/>
    <w:rsid w:val="443F114E"/>
    <w:rsid w:val="44493804"/>
    <w:rsid w:val="444CE64F"/>
    <w:rsid w:val="446459AA"/>
    <w:rsid w:val="44666D1C"/>
    <w:rsid w:val="4473F32D"/>
    <w:rsid w:val="449908FE"/>
    <w:rsid w:val="449F511A"/>
    <w:rsid w:val="44AA8492"/>
    <w:rsid w:val="44B6E150"/>
    <w:rsid w:val="44B6E31D"/>
    <w:rsid w:val="44D0A273"/>
    <w:rsid w:val="44D0E0DE"/>
    <w:rsid w:val="451BB485"/>
    <w:rsid w:val="452A3624"/>
    <w:rsid w:val="453634EB"/>
    <w:rsid w:val="453FC580"/>
    <w:rsid w:val="45401726"/>
    <w:rsid w:val="454804AC"/>
    <w:rsid w:val="455C6D2C"/>
    <w:rsid w:val="455FBE12"/>
    <w:rsid w:val="4577EF14"/>
    <w:rsid w:val="45796B7C"/>
    <w:rsid w:val="45797D89"/>
    <w:rsid w:val="457D623F"/>
    <w:rsid w:val="457F556A"/>
    <w:rsid w:val="45853C6F"/>
    <w:rsid w:val="459834D1"/>
    <w:rsid w:val="459E4785"/>
    <w:rsid w:val="45A94A68"/>
    <w:rsid w:val="45BC1C5F"/>
    <w:rsid w:val="45DE8C6C"/>
    <w:rsid w:val="45E8DB26"/>
    <w:rsid w:val="45F39FD1"/>
    <w:rsid w:val="45F55CC9"/>
    <w:rsid w:val="45F8ECD8"/>
    <w:rsid w:val="45FA0D53"/>
    <w:rsid w:val="460D7F93"/>
    <w:rsid w:val="46122B47"/>
    <w:rsid w:val="46179FC6"/>
    <w:rsid w:val="462607B9"/>
    <w:rsid w:val="462C0CFF"/>
    <w:rsid w:val="463FE41C"/>
    <w:rsid w:val="466EF76B"/>
    <w:rsid w:val="4670E811"/>
    <w:rsid w:val="46C68E8B"/>
    <w:rsid w:val="46CF850B"/>
    <w:rsid w:val="46D678A4"/>
    <w:rsid w:val="46EE788C"/>
    <w:rsid w:val="46F4B361"/>
    <w:rsid w:val="46F64871"/>
    <w:rsid w:val="47005834"/>
    <w:rsid w:val="47322AC2"/>
    <w:rsid w:val="473E1E8D"/>
    <w:rsid w:val="474895CA"/>
    <w:rsid w:val="4750BC63"/>
    <w:rsid w:val="476635D3"/>
    <w:rsid w:val="476E4F54"/>
    <w:rsid w:val="477A0A0C"/>
    <w:rsid w:val="478D99FC"/>
    <w:rsid w:val="478F6E75"/>
    <w:rsid w:val="47B1673C"/>
    <w:rsid w:val="47D4D8A8"/>
    <w:rsid w:val="47DA725E"/>
    <w:rsid w:val="47E97320"/>
    <w:rsid w:val="48040860"/>
    <w:rsid w:val="48072BB3"/>
    <w:rsid w:val="4833FBA2"/>
    <w:rsid w:val="4847B564"/>
    <w:rsid w:val="48639D8D"/>
    <w:rsid w:val="48740C97"/>
    <w:rsid w:val="487AD749"/>
    <w:rsid w:val="487EDAD8"/>
    <w:rsid w:val="4883D353"/>
    <w:rsid w:val="488CF89A"/>
    <w:rsid w:val="48935E2F"/>
    <w:rsid w:val="489F7B6C"/>
    <w:rsid w:val="48A2BB15"/>
    <w:rsid w:val="48AA8AC1"/>
    <w:rsid w:val="48AB347C"/>
    <w:rsid w:val="48C3763E"/>
    <w:rsid w:val="48C5F28B"/>
    <w:rsid w:val="48CFB822"/>
    <w:rsid w:val="48D1A931"/>
    <w:rsid w:val="48D5BF17"/>
    <w:rsid w:val="48E1AA71"/>
    <w:rsid w:val="48E6282F"/>
    <w:rsid w:val="48FB9F27"/>
    <w:rsid w:val="4930CA3A"/>
    <w:rsid w:val="493A43E1"/>
    <w:rsid w:val="494870DC"/>
    <w:rsid w:val="4951FFE5"/>
    <w:rsid w:val="4952DA97"/>
    <w:rsid w:val="495F3415"/>
    <w:rsid w:val="4961E48E"/>
    <w:rsid w:val="49672631"/>
    <w:rsid w:val="49680D33"/>
    <w:rsid w:val="496FBAEE"/>
    <w:rsid w:val="4973C159"/>
    <w:rsid w:val="4986B773"/>
    <w:rsid w:val="49885AA8"/>
    <w:rsid w:val="49939756"/>
    <w:rsid w:val="499BCA8F"/>
    <w:rsid w:val="49A202D1"/>
    <w:rsid w:val="49A2FC14"/>
    <w:rsid w:val="49A716D8"/>
    <w:rsid w:val="49B80E87"/>
    <w:rsid w:val="49C6BE21"/>
    <w:rsid w:val="49C94873"/>
    <w:rsid w:val="49D53F1D"/>
    <w:rsid w:val="49E14F48"/>
    <w:rsid w:val="49F26575"/>
    <w:rsid w:val="4A008845"/>
    <w:rsid w:val="4A195391"/>
    <w:rsid w:val="4A1A2EE3"/>
    <w:rsid w:val="4A1B8541"/>
    <w:rsid w:val="4A3A6ACA"/>
    <w:rsid w:val="4A3BFEC3"/>
    <w:rsid w:val="4A535E05"/>
    <w:rsid w:val="4A6742B2"/>
    <w:rsid w:val="4A6E6146"/>
    <w:rsid w:val="4A944001"/>
    <w:rsid w:val="4AA017FB"/>
    <w:rsid w:val="4AAE4E03"/>
    <w:rsid w:val="4AAE6ABA"/>
    <w:rsid w:val="4AF78920"/>
    <w:rsid w:val="4AFE18C7"/>
    <w:rsid w:val="4B36D061"/>
    <w:rsid w:val="4B488AE9"/>
    <w:rsid w:val="4B4BC582"/>
    <w:rsid w:val="4B4C19BE"/>
    <w:rsid w:val="4B5F017F"/>
    <w:rsid w:val="4B7A08C7"/>
    <w:rsid w:val="4B7E0911"/>
    <w:rsid w:val="4B8215F2"/>
    <w:rsid w:val="4B8304C6"/>
    <w:rsid w:val="4B868841"/>
    <w:rsid w:val="4B95FA9C"/>
    <w:rsid w:val="4BA1EE73"/>
    <w:rsid w:val="4BAE6B80"/>
    <w:rsid w:val="4BC0D317"/>
    <w:rsid w:val="4BE37A51"/>
    <w:rsid w:val="4C002D9B"/>
    <w:rsid w:val="4C0D8909"/>
    <w:rsid w:val="4C106993"/>
    <w:rsid w:val="4C24C9A3"/>
    <w:rsid w:val="4C2A2360"/>
    <w:rsid w:val="4C2C4850"/>
    <w:rsid w:val="4C686AFC"/>
    <w:rsid w:val="4C80E338"/>
    <w:rsid w:val="4C87A13E"/>
    <w:rsid w:val="4C92E00C"/>
    <w:rsid w:val="4CA1136B"/>
    <w:rsid w:val="4CA9ADDD"/>
    <w:rsid w:val="4CC92527"/>
    <w:rsid w:val="4CEC2CB3"/>
    <w:rsid w:val="4CF03A0E"/>
    <w:rsid w:val="4CF5C668"/>
    <w:rsid w:val="4CFBE9C7"/>
    <w:rsid w:val="4D170C12"/>
    <w:rsid w:val="4D1C8260"/>
    <w:rsid w:val="4D3F9E9F"/>
    <w:rsid w:val="4D50B23E"/>
    <w:rsid w:val="4D5430D8"/>
    <w:rsid w:val="4D5F9E39"/>
    <w:rsid w:val="4D6D85FC"/>
    <w:rsid w:val="4D6FCFD6"/>
    <w:rsid w:val="4D752798"/>
    <w:rsid w:val="4D78D013"/>
    <w:rsid w:val="4D80898A"/>
    <w:rsid w:val="4D844873"/>
    <w:rsid w:val="4D8D564D"/>
    <w:rsid w:val="4D96BA91"/>
    <w:rsid w:val="4DA5A2A2"/>
    <w:rsid w:val="4DA6713F"/>
    <w:rsid w:val="4DAEAD2B"/>
    <w:rsid w:val="4DB0A3E5"/>
    <w:rsid w:val="4DB51EE2"/>
    <w:rsid w:val="4DB54D97"/>
    <w:rsid w:val="4DC6A4E1"/>
    <w:rsid w:val="4DEDECB0"/>
    <w:rsid w:val="4E073F6A"/>
    <w:rsid w:val="4E3401F6"/>
    <w:rsid w:val="4E499C76"/>
    <w:rsid w:val="4E4D6BC4"/>
    <w:rsid w:val="4E63A72A"/>
    <w:rsid w:val="4E6761ED"/>
    <w:rsid w:val="4E706D31"/>
    <w:rsid w:val="4E766D37"/>
    <w:rsid w:val="4E7C6C1C"/>
    <w:rsid w:val="4EA33D02"/>
    <w:rsid w:val="4EA61972"/>
    <w:rsid w:val="4EAC06C9"/>
    <w:rsid w:val="4EB9B6B4"/>
    <w:rsid w:val="4EDD2A4C"/>
    <w:rsid w:val="4EE15E33"/>
    <w:rsid w:val="4EEB8B0D"/>
    <w:rsid w:val="4EEEE6F2"/>
    <w:rsid w:val="4EF5829B"/>
    <w:rsid w:val="4F17A8A4"/>
    <w:rsid w:val="4F1A58E6"/>
    <w:rsid w:val="4F1D64D5"/>
    <w:rsid w:val="4F24CF80"/>
    <w:rsid w:val="4F500681"/>
    <w:rsid w:val="4F764D86"/>
    <w:rsid w:val="4F7FDB34"/>
    <w:rsid w:val="4F8033AF"/>
    <w:rsid w:val="4F8ED0E7"/>
    <w:rsid w:val="4F900121"/>
    <w:rsid w:val="4FB40D39"/>
    <w:rsid w:val="4FC01A63"/>
    <w:rsid w:val="4FC51DE5"/>
    <w:rsid w:val="4FC8FF0F"/>
    <w:rsid w:val="4FD013C8"/>
    <w:rsid w:val="4FDFF005"/>
    <w:rsid w:val="500F0D46"/>
    <w:rsid w:val="502A9F0B"/>
    <w:rsid w:val="5043D939"/>
    <w:rsid w:val="504E84F7"/>
    <w:rsid w:val="504EACD4"/>
    <w:rsid w:val="50580126"/>
    <w:rsid w:val="505C047C"/>
    <w:rsid w:val="5060AFC6"/>
    <w:rsid w:val="506872CD"/>
    <w:rsid w:val="5072D316"/>
    <w:rsid w:val="50846730"/>
    <w:rsid w:val="50A3F3D8"/>
    <w:rsid w:val="50B986F7"/>
    <w:rsid w:val="50BBE935"/>
    <w:rsid w:val="50D1AA65"/>
    <w:rsid w:val="50DEEA58"/>
    <w:rsid w:val="50EB5376"/>
    <w:rsid w:val="50ECEE59"/>
    <w:rsid w:val="50EFFF66"/>
    <w:rsid w:val="510FC9D8"/>
    <w:rsid w:val="511CA6D7"/>
    <w:rsid w:val="5123931B"/>
    <w:rsid w:val="513DD65F"/>
    <w:rsid w:val="51442C45"/>
    <w:rsid w:val="5145F552"/>
    <w:rsid w:val="5153AA92"/>
    <w:rsid w:val="516228F4"/>
    <w:rsid w:val="516A246C"/>
    <w:rsid w:val="516D4989"/>
    <w:rsid w:val="517D1F00"/>
    <w:rsid w:val="51870388"/>
    <w:rsid w:val="5188BF79"/>
    <w:rsid w:val="51A848CD"/>
    <w:rsid w:val="51C87234"/>
    <w:rsid w:val="51F6A6B7"/>
    <w:rsid w:val="51FC8927"/>
    <w:rsid w:val="52099BB7"/>
    <w:rsid w:val="52133935"/>
    <w:rsid w:val="5213BAC9"/>
    <w:rsid w:val="521EBA9A"/>
    <w:rsid w:val="522687B4"/>
    <w:rsid w:val="5226EF5C"/>
    <w:rsid w:val="52301E55"/>
    <w:rsid w:val="52495A3C"/>
    <w:rsid w:val="524D1CDD"/>
    <w:rsid w:val="5253CBDC"/>
    <w:rsid w:val="527CE0B8"/>
    <w:rsid w:val="528AD5F4"/>
    <w:rsid w:val="52933EFD"/>
    <w:rsid w:val="529D5B03"/>
    <w:rsid w:val="52B04CE8"/>
    <w:rsid w:val="52BE4783"/>
    <w:rsid w:val="52D04CA3"/>
    <w:rsid w:val="52D0D15A"/>
    <w:rsid w:val="52D36C8D"/>
    <w:rsid w:val="5319B0E2"/>
    <w:rsid w:val="5320DCE7"/>
    <w:rsid w:val="532202E1"/>
    <w:rsid w:val="5322F356"/>
    <w:rsid w:val="5323A824"/>
    <w:rsid w:val="5323DFC4"/>
    <w:rsid w:val="532ABDED"/>
    <w:rsid w:val="533B051D"/>
    <w:rsid w:val="533F4DF0"/>
    <w:rsid w:val="535DCD48"/>
    <w:rsid w:val="53804797"/>
    <w:rsid w:val="5385FF96"/>
    <w:rsid w:val="53932D53"/>
    <w:rsid w:val="5395FA95"/>
    <w:rsid w:val="53A01842"/>
    <w:rsid w:val="53C218FB"/>
    <w:rsid w:val="53D4E91A"/>
    <w:rsid w:val="53D9C74C"/>
    <w:rsid w:val="53E124D3"/>
    <w:rsid w:val="53E286B6"/>
    <w:rsid w:val="53F389F7"/>
    <w:rsid w:val="54041EC2"/>
    <w:rsid w:val="5407BDC7"/>
    <w:rsid w:val="54139DE9"/>
    <w:rsid w:val="541D476B"/>
    <w:rsid w:val="5436DDF9"/>
    <w:rsid w:val="54489162"/>
    <w:rsid w:val="5463D1F1"/>
    <w:rsid w:val="54745E43"/>
    <w:rsid w:val="549D9E4D"/>
    <w:rsid w:val="54AB79DF"/>
    <w:rsid w:val="54BC5E5A"/>
    <w:rsid w:val="54BCA641"/>
    <w:rsid w:val="54C06E44"/>
    <w:rsid w:val="54C1D04F"/>
    <w:rsid w:val="54C1EB36"/>
    <w:rsid w:val="54C596DF"/>
    <w:rsid w:val="54D6B3F3"/>
    <w:rsid w:val="54DA425C"/>
    <w:rsid w:val="54DB4FF2"/>
    <w:rsid w:val="54E653F2"/>
    <w:rsid w:val="54F23E5C"/>
    <w:rsid w:val="550970C8"/>
    <w:rsid w:val="550D4D04"/>
    <w:rsid w:val="5513A85C"/>
    <w:rsid w:val="5523A905"/>
    <w:rsid w:val="55309476"/>
    <w:rsid w:val="5537382E"/>
    <w:rsid w:val="553F2337"/>
    <w:rsid w:val="55453BBB"/>
    <w:rsid w:val="55549229"/>
    <w:rsid w:val="55556C26"/>
    <w:rsid w:val="555E2876"/>
    <w:rsid w:val="5563A1DA"/>
    <w:rsid w:val="556EBF4A"/>
    <w:rsid w:val="55701BC6"/>
    <w:rsid w:val="5573140B"/>
    <w:rsid w:val="5578689D"/>
    <w:rsid w:val="5582A8DE"/>
    <w:rsid w:val="5589C75E"/>
    <w:rsid w:val="558B4D36"/>
    <w:rsid w:val="55970167"/>
    <w:rsid w:val="55B1739E"/>
    <w:rsid w:val="55BDA386"/>
    <w:rsid w:val="55CBEAB3"/>
    <w:rsid w:val="55D58590"/>
    <w:rsid w:val="55FBE2AE"/>
    <w:rsid w:val="56006B2E"/>
    <w:rsid w:val="5607ED65"/>
    <w:rsid w:val="561CBB2B"/>
    <w:rsid w:val="562D4EFF"/>
    <w:rsid w:val="562E8027"/>
    <w:rsid w:val="56447E2C"/>
    <w:rsid w:val="56542032"/>
    <w:rsid w:val="5660832A"/>
    <w:rsid w:val="56781428"/>
    <w:rsid w:val="567CD408"/>
    <w:rsid w:val="56906856"/>
    <w:rsid w:val="56A6C53A"/>
    <w:rsid w:val="56BDEE58"/>
    <w:rsid w:val="56C279FC"/>
    <w:rsid w:val="56C4C899"/>
    <w:rsid w:val="56C6312C"/>
    <w:rsid w:val="56C7A918"/>
    <w:rsid w:val="56DDF0F6"/>
    <w:rsid w:val="56F0628A"/>
    <w:rsid w:val="570641FB"/>
    <w:rsid w:val="571EADF8"/>
    <w:rsid w:val="572D8545"/>
    <w:rsid w:val="574309E2"/>
    <w:rsid w:val="5743E62D"/>
    <w:rsid w:val="57770ACD"/>
    <w:rsid w:val="57830975"/>
    <w:rsid w:val="5799E2CC"/>
    <w:rsid w:val="57B68B2F"/>
    <w:rsid w:val="57BA99F5"/>
    <w:rsid w:val="57BFDA2C"/>
    <w:rsid w:val="57C1A4BC"/>
    <w:rsid w:val="57C6A66C"/>
    <w:rsid w:val="57DF83D7"/>
    <w:rsid w:val="57F8F229"/>
    <w:rsid w:val="5812BF13"/>
    <w:rsid w:val="5841118A"/>
    <w:rsid w:val="5841F03A"/>
    <w:rsid w:val="5859BEB9"/>
    <w:rsid w:val="585EEFBE"/>
    <w:rsid w:val="5864923E"/>
    <w:rsid w:val="58861C1C"/>
    <w:rsid w:val="588C2404"/>
    <w:rsid w:val="5895C35A"/>
    <w:rsid w:val="58A599F2"/>
    <w:rsid w:val="58B6EDC9"/>
    <w:rsid w:val="58BD109D"/>
    <w:rsid w:val="58C6FB1A"/>
    <w:rsid w:val="58EE573D"/>
    <w:rsid w:val="58FA2F6B"/>
    <w:rsid w:val="59089BDE"/>
    <w:rsid w:val="5909E0EB"/>
    <w:rsid w:val="5935B32D"/>
    <w:rsid w:val="59374314"/>
    <w:rsid w:val="5947F890"/>
    <w:rsid w:val="59485064"/>
    <w:rsid w:val="594ACF71"/>
    <w:rsid w:val="595A1B3B"/>
    <w:rsid w:val="59759195"/>
    <w:rsid w:val="5977BF47"/>
    <w:rsid w:val="59B4D34B"/>
    <w:rsid w:val="59BE6F52"/>
    <w:rsid w:val="59BFDFCD"/>
    <w:rsid w:val="59DB5925"/>
    <w:rsid w:val="5A2340BA"/>
    <w:rsid w:val="5A2B0241"/>
    <w:rsid w:val="5A530696"/>
    <w:rsid w:val="5A5C2486"/>
    <w:rsid w:val="5A7B9187"/>
    <w:rsid w:val="5A84D9CD"/>
    <w:rsid w:val="5A8A9B49"/>
    <w:rsid w:val="5A971473"/>
    <w:rsid w:val="5A9F45AB"/>
    <w:rsid w:val="5AC95968"/>
    <w:rsid w:val="5AC9D6C2"/>
    <w:rsid w:val="5ACC2561"/>
    <w:rsid w:val="5AE2BE65"/>
    <w:rsid w:val="5AE5E0B8"/>
    <w:rsid w:val="5AE92A30"/>
    <w:rsid w:val="5AEBBB66"/>
    <w:rsid w:val="5AF6BFE0"/>
    <w:rsid w:val="5AFE1035"/>
    <w:rsid w:val="5B21BC49"/>
    <w:rsid w:val="5B3D90A0"/>
    <w:rsid w:val="5B45C2A2"/>
    <w:rsid w:val="5B5AA139"/>
    <w:rsid w:val="5B6B30C0"/>
    <w:rsid w:val="5B93AB8A"/>
    <w:rsid w:val="5B9467D9"/>
    <w:rsid w:val="5BB16219"/>
    <w:rsid w:val="5BB36681"/>
    <w:rsid w:val="5BCD69FA"/>
    <w:rsid w:val="5BD9FB1F"/>
    <w:rsid w:val="5BDCBA72"/>
    <w:rsid w:val="5BDDEF0E"/>
    <w:rsid w:val="5BECD4EB"/>
    <w:rsid w:val="5BEDC972"/>
    <w:rsid w:val="5BF07BA0"/>
    <w:rsid w:val="5BF13551"/>
    <w:rsid w:val="5BF17D0B"/>
    <w:rsid w:val="5BF5A4C9"/>
    <w:rsid w:val="5BF5FFF0"/>
    <w:rsid w:val="5BFE005F"/>
    <w:rsid w:val="5C001C62"/>
    <w:rsid w:val="5C07EBD7"/>
    <w:rsid w:val="5C0E3AB8"/>
    <w:rsid w:val="5C1B45BC"/>
    <w:rsid w:val="5C1F2E6A"/>
    <w:rsid w:val="5C316415"/>
    <w:rsid w:val="5C367CE3"/>
    <w:rsid w:val="5C6D174F"/>
    <w:rsid w:val="5C74E2BB"/>
    <w:rsid w:val="5C7DE389"/>
    <w:rsid w:val="5C81AA32"/>
    <w:rsid w:val="5C869C14"/>
    <w:rsid w:val="5C905BF5"/>
    <w:rsid w:val="5CA25E2F"/>
    <w:rsid w:val="5CAFD5B0"/>
    <w:rsid w:val="5CB3223B"/>
    <w:rsid w:val="5CD79B4C"/>
    <w:rsid w:val="5CE4DE14"/>
    <w:rsid w:val="5CF9D928"/>
    <w:rsid w:val="5CFE67A0"/>
    <w:rsid w:val="5D0511AF"/>
    <w:rsid w:val="5D052EFC"/>
    <w:rsid w:val="5D0A33C9"/>
    <w:rsid w:val="5D12858D"/>
    <w:rsid w:val="5D16F067"/>
    <w:rsid w:val="5D176850"/>
    <w:rsid w:val="5D2AA9B9"/>
    <w:rsid w:val="5D333AE7"/>
    <w:rsid w:val="5D3A9C73"/>
    <w:rsid w:val="5D428B35"/>
    <w:rsid w:val="5D693A5B"/>
    <w:rsid w:val="5D75CB80"/>
    <w:rsid w:val="5D7929C2"/>
    <w:rsid w:val="5D962B2A"/>
    <w:rsid w:val="5DB729DE"/>
    <w:rsid w:val="5DC18BD2"/>
    <w:rsid w:val="5DC1E724"/>
    <w:rsid w:val="5DC429B1"/>
    <w:rsid w:val="5DD0B45A"/>
    <w:rsid w:val="5DD6E66D"/>
    <w:rsid w:val="5E095DEF"/>
    <w:rsid w:val="5E10B31C"/>
    <w:rsid w:val="5E173CA8"/>
    <w:rsid w:val="5E1A3073"/>
    <w:rsid w:val="5E2A59FB"/>
    <w:rsid w:val="5E35823E"/>
    <w:rsid w:val="5E585743"/>
    <w:rsid w:val="5E980A47"/>
    <w:rsid w:val="5E9FC14E"/>
    <w:rsid w:val="5EA1DED9"/>
    <w:rsid w:val="5EC9003D"/>
    <w:rsid w:val="5ED58195"/>
    <w:rsid w:val="5EF3A332"/>
    <w:rsid w:val="5EF53ABC"/>
    <w:rsid w:val="5EFB6588"/>
    <w:rsid w:val="5F14B1AB"/>
    <w:rsid w:val="5F1A861F"/>
    <w:rsid w:val="5F1B9187"/>
    <w:rsid w:val="5F1B9661"/>
    <w:rsid w:val="5F2FCACA"/>
    <w:rsid w:val="5F3D130E"/>
    <w:rsid w:val="5F421099"/>
    <w:rsid w:val="5F54CE63"/>
    <w:rsid w:val="5F6E2796"/>
    <w:rsid w:val="5F72B6CE"/>
    <w:rsid w:val="5F834656"/>
    <w:rsid w:val="5FB814E8"/>
    <w:rsid w:val="5FD80442"/>
    <w:rsid w:val="5FE0F68F"/>
    <w:rsid w:val="5FED13F3"/>
    <w:rsid w:val="5FF40DD2"/>
    <w:rsid w:val="5FF66EA2"/>
    <w:rsid w:val="6004A89B"/>
    <w:rsid w:val="60159F98"/>
    <w:rsid w:val="601DE5FD"/>
    <w:rsid w:val="60238D64"/>
    <w:rsid w:val="6034B77D"/>
    <w:rsid w:val="60364DCD"/>
    <w:rsid w:val="604327EE"/>
    <w:rsid w:val="60452E8A"/>
    <w:rsid w:val="606AFE37"/>
    <w:rsid w:val="608FA046"/>
    <w:rsid w:val="6091B32C"/>
    <w:rsid w:val="609249EC"/>
    <w:rsid w:val="60B83095"/>
    <w:rsid w:val="60BA2FBB"/>
    <w:rsid w:val="60BCD96A"/>
    <w:rsid w:val="60C10893"/>
    <w:rsid w:val="60C73C7F"/>
    <w:rsid w:val="60CB9B2B"/>
    <w:rsid w:val="60CDCBEC"/>
    <w:rsid w:val="61005AA1"/>
    <w:rsid w:val="6133118A"/>
    <w:rsid w:val="61594D6F"/>
    <w:rsid w:val="61627AA1"/>
    <w:rsid w:val="61683D86"/>
    <w:rsid w:val="616C4733"/>
    <w:rsid w:val="618EB6FF"/>
    <w:rsid w:val="61B00E5F"/>
    <w:rsid w:val="61B6BC7A"/>
    <w:rsid w:val="61B7EE56"/>
    <w:rsid w:val="61D1B88C"/>
    <w:rsid w:val="61D78F67"/>
    <w:rsid w:val="61EDA63B"/>
    <w:rsid w:val="62253AA2"/>
    <w:rsid w:val="62346B56"/>
    <w:rsid w:val="624D3991"/>
    <w:rsid w:val="6256FFB5"/>
    <w:rsid w:val="625D1CE2"/>
    <w:rsid w:val="626589B4"/>
    <w:rsid w:val="6268603D"/>
    <w:rsid w:val="6274D783"/>
    <w:rsid w:val="627CD8C1"/>
    <w:rsid w:val="6287B4AB"/>
    <w:rsid w:val="6289014C"/>
    <w:rsid w:val="62B5F887"/>
    <w:rsid w:val="62B9F4CE"/>
    <w:rsid w:val="62C4AABB"/>
    <w:rsid w:val="62C54C6F"/>
    <w:rsid w:val="62DB62D3"/>
    <w:rsid w:val="62E32295"/>
    <w:rsid w:val="62E5275F"/>
    <w:rsid w:val="62EC7C72"/>
    <w:rsid w:val="62F5D0CE"/>
    <w:rsid w:val="62F8675A"/>
    <w:rsid w:val="630BED2E"/>
    <w:rsid w:val="63174614"/>
    <w:rsid w:val="633ADFEB"/>
    <w:rsid w:val="6350CDE9"/>
    <w:rsid w:val="636ABF1F"/>
    <w:rsid w:val="636D1C04"/>
    <w:rsid w:val="636EAC0C"/>
    <w:rsid w:val="6375C833"/>
    <w:rsid w:val="6375EEF1"/>
    <w:rsid w:val="637D99F4"/>
    <w:rsid w:val="6388FBAD"/>
    <w:rsid w:val="638B590B"/>
    <w:rsid w:val="63982148"/>
    <w:rsid w:val="639D6962"/>
    <w:rsid w:val="63A7CD0D"/>
    <w:rsid w:val="63B2E25F"/>
    <w:rsid w:val="63B392F3"/>
    <w:rsid w:val="63CB6EED"/>
    <w:rsid w:val="63CD6550"/>
    <w:rsid w:val="63DBCD38"/>
    <w:rsid w:val="63EE7273"/>
    <w:rsid w:val="640E8377"/>
    <w:rsid w:val="641B28D0"/>
    <w:rsid w:val="6435C701"/>
    <w:rsid w:val="6452BAC3"/>
    <w:rsid w:val="645AA146"/>
    <w:rsid w:val="64770BF6"/>
    <w:rsid w:val="647A9F1B"/>
    <w:rsid w:val="647EF2F6"/>
    <w:rsid w:val="6483DEFD"/>
    <w:rsid w:val="64915F7D"/>
    <w:rsid w:val="64A564E3"/>
    <w:rsid w:val="64B44C82"/>
    <w:rsid w:val="64B55849"/>
    <w:rsid w:val="64B7B762"/>
    <w:rsid w:val="64BD5855"/>
    <w:rsid w:val="64C0394B"/>
    <w:rsid w:val="64C2C81C"/>
    <w:rsid w:val="64D9C7C5"/>
    <w:rsid w:val="64FA5ECF"/>
    <w:rsid w:val="650B42CF"/>
    <w:rsid w:val="650D7A6A"/>
    <w:rsid w:val="6527A21F"/>
    <w:rsid w:val="6537CDC1"/>
    <w:rsid w:val="653B8594"/>
    <w:rsid w:val="6546C405"/>
    <w:rsid w:val="6553006A"/>
    <w:rsid w:val="6558445F"/>
    <w:rsid w:val="656DB4E8"/>
    <w:rsid w:val="658FDF66"/>
    <w:rsid w:val="65946AC8"/>
    <w:rsid w:val="659F0C4E"/>
    <w:rsid w:val="65A32382"/>
    <w:rsid w:val="65A49D8D"/>
    <w:rsid w:val="65BB64C7"/>
    <w:rsid w:val="65C5486F"/>
    <w:rsid w:val="65D81389"/>
    <w:rsid w:val="65D88B8A"/>
    <w:rsid w:val="65F83976"/>
    <w:rsid w:val="65FE37DB"/>
    <w:rsid w:val="66356BE0"/>
    <w:rsid w:val="663E187E"/>
    <w:rsid w:val="663EAB45"/>
    <w:rsid w:val="6643658F"/>
    <w:rsid w:val="6657B283"/>
    <w:rsid w:val="667AF5F8"/>
    <w:rsid w:val="6682B210"/>
    <w:rsid w:val="6682B702"/>
    <w:rsid w:val="66933707"/>
    <w:rsid w:val="669ADBF4"/>
    <w:rsid w:val="669BDB50"/>
    <w:rsid w:val="66A5E206"/>
    <w:rsid w:val="66BE46EC"/>
    <w:rsid w:val="6712B7DD"/>
    <w:rsid w:val="671D0B26"/>
    <w:rsid w:val="67249C7E"/>
    <w:rsid w:val="67425144"/>
    <w:rsid w:val="6743A90F"/>
    <w:rsid w:val="67459293"/>
    <w:rsid w:val="675049E4"/>
    <w:rsid w:val="675C4905"/>
    <w:rsid w:val="67783DFE"/>
    <w:rsid w:val="67798245"/>
    <w:rsid w:val="677B676A"/>
    <w:rsid w:val="678FD59E"/>
    <w:rsid w:val="67981BDE"/>
    <w:rsid w:val="67AFD7E2"/>
    <w:rsid w:val="67D13C41"/>
    <w:rsid w:val="681206BD"/>
    <w:rsid w:val="6816C659"/>
    <w:rsid w:val="6828EC81"/>
    <w:rsid w:val="6829EC77"/>
    <w:rsid w:val="6835F099"/>
    <w:rsid w:val="68374AE3"/>
    <w:rsid w:val="684690FA"/>
    <w:rsid w:val="6849437A"/>
    <w:rsid w:val="6853D411"/>
    <w:rsid w:val="6868070B"/>
    <w:rsid w:val="687ED955"/>
    <w:rsid w:val="6885E3D0"/>
    <w:rsid w:val="688D7604"/>
    <w:rsid w:val="688DAE7F"/>
    <w:rsid w:val="68A67D9A"/>
    <w:rsid w:val="68A7E862"/>
    <w:rsid w:val="68A934CC"/>
    <w:rsid w:val="68B1D286"/>
    <w:rsid w:val="68C3499F"/>
    <w:rsid w:val="68D30E60"/>
    <w:rsid w:val="68D6E0D3"/>
    <w:rsid w:val="68DDC653"/>
    <w:rsid w:val="68DF7970"/>
    <w:rsid w:val="69014DB8"/>
    <w:rsid w:val="690BA7E8"/>
    <w:rsid w:val="692F1441"/>
    <w:rsid w:val="694768B6"/>
    <w:rsid w:val="694B9A57"/>
    <w:rsid w:val="6951B1F3"/>
    <w:rsid w:val="69732EE3"/>
    <w:rsid w:val="6973B80A"/>
    <w:rsid w:val="6979F2D9"/>
    <w:rsid w:val="69A6E710"/>
    <w:rsid w:val="69D8CF5D"/>
    <w:rsid w:val="69DF6B25"/>
    <w:rsid w:val="69E48D42"/>
    <w:rsid w:val="69F54DAB"/>
    <w:rsid w:val="6A2BC273"/>
    <w:rsid w:val="6A33480F"/>
    <w:rsid w:val="6A341656"/>
    <w:rsid w:val="6A424078"/>
    <w:rsid w:val="6A4511DD"/>
    <w:rsid w:val="6A4BDAB2"/>
    <w:rsid w:val="6A62119A"/>
    <w:rsid w:val="6A94C926"/>
    <w:rsid w:val="6AA26D92"/>
    <w:rsid w:val="6AA5EDC2"/>
    <w:rsid w:val="6AAB84AC"/>
    <w:rsid w:val="6ABFAEF2"/>
    <w:rsid w:val="6AC7D489"/>
    <w:rsid w:val="6ACB4985"/>
    <w:rsid w:val="6AD08519"/>
    <w:rsid w:val="6AD79D60"/>
    <w:rsid w:val="6AD7D7DF"/>
    <w:rsid w:val="6AD7F8A2"/>
    <w:rsid w:val="6AE64D7A"/>
    <w:rsid w:val="6AF4F210"/>
    <w:rsid w:val="6AF51541"/>
    <w:rsid w:val="6B000CBC"/>
    <w:rsid w:val="6B0565D7"/>
    <w:rsid w:val="6B2D4DD6"/>
    <w:rsid w:val="6B315B20"/>
    <w:rsid w:val="6B42B771"/>
    <w:rsid w:val="6B4ABF34"/>
    <w:rsid w:val="6B5939EE"/>
    <w:rsid w:val="6B6B6CC1"/>
    <w:rsid w:val="6B86DAD1"/>
    <w:rsid w:val="6B8B74D3"/>
    <w:rsid w:val="6B8E2F18"/>
    <w:rsid w:val="6BB08895"/>
    <w:rsid w:val="6BB11B6F"/>
    <w:rsid w:val="6BB29D04"/>
    <w:rsid w:val="6BDEDAAD"/>
    <w:rsid w:val="6C0384CF"/>
    <w:rsid w:val="6C1D7719"/>
    <w:rsid w:val="6C32E287"/>
    <w:rsid w:val="6C50484F"/>
    <w:rsid w:val="6C5941F4"/>
    <w:rsid w:val="6C64FE8E"/>
    <w:rsid w:val="6C665B5C"/>
    <w:rsid w:val="6C6970AC"/>
    <w:rsid w:val="6C70DC7E"/>
    <w:rsid w:val="6C81F5FE"/>
    <w:rsid w:val="6C833B19"/>
    <w:rsid w:val="6C839C6D"/>
    <w:rsid w:val="6C8446CD"/>
    <w:rsid w:val="6C8C4C7F"/>
    <w:rsid w:val="6CA96AAD"/>
    <w:rsid w:val="6CBCA378"/>
    <w:rsid w:val="6CBD2C31"/>
    <w:rsid w:val="6CC74115"/>
    <w:rsid w:val="6CC96AC7"/>
    <w:rsid w:val="6CD37DF2"/>
    <w:rsid w:val="6CDBFB00"/>
    <w:rsid w:val="6CDFD4EB"/>
    <w:rsid w:val="6D1A021D"/>
    <w:rsid w:val="6D274534"/>
    <w:rsid w:val="6D3A2DF5"/>
    <w:rsid w:val="6D4A55C2"/>
    <w:rsid w:val="6D4D1131"/>
    <w:rsid w:val="6D5208CB"/>
    <w:rsid w:val="6D52FEA1"/>
    <w:rsid w:val="6D7E71F7"/>
    <w:rsid w:val="6D7F799C"/>
    <w:rsid w:val="6D98728D"/>
    <w:rsid w:val="6D99C236"/>
    <w:rsid w:val="6DAB27AD"/>
    <w:rsid w:val="6DB72A2A"/>
    <w:rsid w:val="6DB84269"/>
    <w:rsid w:val="6DC43B45"/>
    <w:rsid w:val="6DD18FCB"/>
    <w:rsid w:val="6DEAED77"/>
    <w:rsid w:val="6DF21279"/>
    <w:rsid w:val="6E0F9964"/>
    <w:rsid w:val="6E276B8D"/>
    <w:rsid w:val="6E2A16AF"/>
    <w:rsid w:val="6E2A84D2"/>
    <w:rsid w:val="6E4A611F"/>
    <w:rsid w:val="6E5FF62B"/>
    <w:rsid w:val="6E72EF37"/>
    <w:rsid w:val="6E764EC1"/>
    <w:rsid w:val="6E8E9534"/>
    <w:rsid w:val="6EA5BF82"/>
    <w:rsid w:val="6EAC5B93"/>
    <w:rsid w:val="6EF860F5"/>
    <w:rsid w:val="6F0E7E9E"/>
    <w:rsid w:val="6F4E6DB3"/>
    <w:rsid w:val="6F861A3A"/>
    <w:rsid w:val="6F934DE7"/>
    <w:rsid w:val="6F9A67B0"/>
    <w:rsid w:val="6FA9FB4B"/>
    <w:rsid w:val="6FC49222"/>
    <w:rsid w:val="6FD22C1B"/>
    <w:rsid w:val="6FD3A28D"/>
    <w:rsid w:val="6FDA726D"/>
    <w:rsid w:val="6FF0A5C0"/>
    <w:rsid w:val="7000AFA0"/>
    <w:rsid w:val="70156964"/>
    <w:rsid w:val="70162894"/>
    <w:rsid w:val="70184ADD"/>
    <w:rsid w:val="701B62BE"/>
    <w:rsid w:val="701BF2AC"/>
    <w:rsid w:val="701EED21"/>
    <w:rsid w:val="7021A37D"/>
    <w:rsid w:val="70343DE3"/>
    <w:rsid w:val="70419015"/>
    <w:rsid w:val="704A65B4"/>
    <w:rsid w:val="7053F97B"/>
    <w:rsid w:val="70580022"/>
    <w:rsid w:val="705C2DD2"/>
    <w:rsid w:val="70615D4A"/>
    <w:rsid w:val="707E05BB"/>
    <w:rsid w:val="70847E25"/>
    <w:rsid w:val="708AC17F"/>
    <w:rsid w:val="70913AA0"/>
    <w:rsid w:val="70965171"/>
    <w:rsid w:val="7099FA46"/>
    <w:rsid w:val="70B01C3A"/>
    <w:rsid w:val="70BBD652"/>
    <w:rsid w:val="70BCF074"/>
    <w:rsid w:val="70DE43BE"/>
    <w:rsid w:val="70E1BEF5"/>
    <w:rsid w:val="70F42BC6"/>
    <w:rsid w:val="70F7345B"/>
    <w:rsid w:val="71025962"/>
    <w:rsid w:val="711108AC"/>
    <w:rsid w:val="7125D5C7"/>
    <w:rsid w:val="712793C5"/>
    <w:rsid w:val="712A27B5"/>
    <w:rsid w:val="71444DA1"/>
    <w:rsid w:val="71888872"/>
    <w:rsid w:val="71890EB0"/>
    <w:rsid w:val="71937FB1"/>
    <w:rsid w:val="719BAB81"/>
    <w:rsid w:val="71A9BB08"/>
    <w:rsid w:val="71B46C05"/>
    <w:rsid w:val="71B8C26E"/>
    <w:rsid w:val="71E7DC56"/>
    <w:rsid w:val="71E95593"/>
    <w:rsid w:val="720C0865"/>
    <w:rsid w:val="7217B1D3"/>
    <w:rsid w:val="721C4516"/>
    <w:rsid w:val="72302AA0"/>
    <w:rsid w:val="7230A4C2"/>
    <w:rsid w:val="723146D2"/>
    <w:rsid w:val="723BB968"/>
    <w:rsid w:val="72530CB1"/>
    <w:rsid w:val="725FBDCD"/>
    <w:rsid w:val="726F7048"/>
    <w:rsid w:val="7273BCBC"/>
    <w:rsid w:val="72775198"/>
    <w:rsid w:val="728293AC"/>
    <w:rsid w:val="729590E9"/>
    <w:rsid w:val="72B5E234"/>
    <w:rsid w:val="72DDD8B9"/>
    <w:rsid w:val="72E30A87"/>
    <w:rsid w:val="72FBF226"/>
    <w:rsid w:val="72FE8B8C"/>
    <w:rsid w:val="7305B014"/>
    <w:rsid w:val="7306BAB8"/>
    <w:rsid w:val="7317F8F1"/>
    <w:rsid w:val="73257B3E"/>
    <w:rsid w:val="735F3600"/>
    <w:rsid w:val="736CCAE3"/>
    <w:rsid w:val="737C6AA2"/>
    <w:rsid w:val="7386BF7E"/>
    <w:rsid w:val="73AB581A"/>
    <w:rsid w:val="73B00D5E"/>
    <w:rsid w:val="73C73E49"/>
    <w:rsid w:val="73C932DC"/>
    <w:rsid w:val="73D41F57"/>
    <w:rsid w:val="73EB4FEB"/>
    <w:rsid w:val="73EEDD12"/>
    <w:rsid w:val="73F96C66"/>
    <w:rsid w:val="7408E70B"/>
    <w:rsid w:val="7411BE11"/>
    <w:rsid w:val="741C6CF4"/>
    <w:rsid w:val="74307F7D"/>
    <w:rsid w:val="7433A7AB"/>
    <w:rsid w:val="74480104"/>
    <w:rsid w:val="744830B9"/>
    <w:rsid w:val="744E5EF1"/>
    <w:rsid w:val="746830BE"/>
    <w:rsid w:val="74685CB2"/>
    <w:rsid w:val="747B27CF"/>
    <w:rsid w:val="74980345"/>
    <w:rsid w:val="749DA74F"/>
    <w:rsid w:val="749E05F0"/>
    <w:rsid w:val="74A7B1CD"/>
    <w:rsid w:val="74C502C8"/>
    <w:rsid w:val="74C98677"/>
    <w:rsid w:val="7509964A"/>
    <w:rsid w:val="7521E9FC"/>
    <w:rsid w:val="7529C939"/>
    <w:rsid w:val="752D23D8"/>
    <w:rsid w:val="75308F07"/>
    <w:rsid w:val="7530D55E"/>
    <w:rsid w:val="754DD419"/>
    <w:rsid w:val="755D2D52"/>
    <w:rsid w:val="7587A367"/>
    <w:rsid w:val="7588DD59"/>
    <w:rsid w:val="75A21A73"/>
    <w:rsid w:val="75B88416"/>
    <w:rsid w:val="75C42940"/>
    <w:rsid w:val="75DBF5CF"/>
    <w:rsid w:val="76059057"/>
    <w:rsid w:val="76069D09"/>
    <w:rsid w:val="761ECA42"/>
    <w:rsid w:val="762A2B4B"/>
    <w:rsid w:val="762F2DBA"/>
    <w:rsid w:val="762FDA62"/>
    <w:rsid w:val="7640577B"/>
    <w:rsid w:val="76424BF6"/>
    <w:rsid w:val="76737BC0"/>
    <w:rsid w:val="767F6EB1"/>
    <w:rsid w:val="76858AC1"/>
    <w:rsid w:val="768DC736"/>
    <w:rsid w:val="76B7090D"/>
    <w:rsid w:val="76D3B46C"/>
    <w:rsid w:val="76EA751D"/>
    <w:rsid w:val="76FA75AA"/>
    <w:rsid w:val="77048CFB"/>
    <w:rsid w:val="770A2E44"/>
    <w:rsid w:val="77102045"/>
    <w:rsid w:val="77104908"/>
    <w:rsid w:val="77250B15"/>
    <w:rsid w:val="7743DA7E"/>
    <w:rsid w:val="77477B03"/>
    <w:rsid w:val="774A2B43"/>
    <w:rsid w:val="775A3A2C"/>
    <w:rsid w:val="776052B7"/>
    <w:rsid w:val="7760A18E"/>
    <w:rsid w:val="77645186"/>
    <w:rsid w:val="776FF4EA"/>
    <w:rsid w:val="777FF10F"/>
    <w:rsid w:val="7783B8CB"/>
    <w:rsid w:val="77B46BA3"/>
    <w:rsid w:val="77B51939"/>
    <w:rsid w:val="77C1EA6D"/>
    <w:rsid w:val="77D3784B"/>
    <w:rsid w:val="77E865F9"/>
    <w:rsid w:val="77E9437B"/>
    <w:rsid w:val="7809C3AB"/>
    <w:rsid w:val="7817D30B"/>
    <w:rsid w:val="781895D7"/>
    <w:rsid w:val="781CE4E7"/>
    <w:rsid w:val="7832D37C"/>
    <w:rsid w:val="7862FBDC"/>
    <w:rsid w:val="78631207"/>
    <w:rsid w:val="7870F6B3"/>
    <w:rsid w:val="78799871"/>
    <w:rsid w:val="787BD4C2"/>
    <w:rsid w:val="7882C5DA"/>
    <w:rsid w:val="78BF6DB6"/>
    <w:rsid w:val="78C1FAA1"/>
    <w:rsid w:val="78CE3508"/>
    <w:rsid w:val="78D42955"/>
    <w:rsid w:val="78FB3034"/>
    <w:rsid w:val="790CAFB8"/>
    <w:rsid w:val="79122C2D"/>
    <w:rsid w:val="794271FA"/>
    <w:rsid w:val="79466FC7"/>
    <w:rsid w:val="794DA61F"/>
    <w:rsid w:val="795065FC"/>
    <w:rsid w:val="795077B7"/>
    <w:rsid w:val="79588CC8"/>
    <w:rsid w:val="7961FAC1"/>
    <w:rsid w:val="79639548"/>
    <w:rsid w:val="7964E9E7"/>
    <w:rsid w:val="796AEFF7"/>
    <w:rsid w:val="7973639D"/>
    <w:rsid w:val="79756898"/>
    <w:rsid w:val="797D3DA3"/>
    <w:rsid w:val="7980A381"/>
    <w:rsid w:val="7993BE08"/>
    <w:rsid w:val="79946DDD"/>
    <w:rsid w:val="79AA967B"/>
    <w:rsid w:val="79B330A9"/>
    <w:rsid w:val="79CB88DC"/>
    <w:rsid w:val="79D0A80A"/>
    <w:rsid w:val="79EBCF77"/>
    <w:rsid w:val="7A046A39"/>
    <w:rsid w:val="7A0C4BFB"/>
    <w:rsid w:val="7A1159FA"/>
    <w:rsid w:val="7A1789D2"/>
    <w:rsid w:val="7A3A7576"/>
    <w:rsid w:val="7A3C9557"/>
    <w:rsid w:val="7A3EFC4D"/>
    <w:rsid w:val="7A6DE827"/>
    <w:rsid w:val="7A805D56"/>
    <w:rsid w:val="7A87C11E"/>
    <w:rsid w:val="7A8A160F"/>
    <w:rsid w:val="7A8BAE78"/>
    <w:rsid w:val="7AD05930"/>
    <w:rsid w:val="7AEB3C8D"/>
    <w:rsid w:val="7AF4F12D"/>
    <w:rsid w:val="7AF72996"/>
    <w:rsid w:val="7B004ED8"/>
    <w:rsid w:val="7B077CF1"/>
    <w:rsid w:val="7B0D2098"/>
    <w:rsid w:val="7B1C38CD"/>
    <w:rsid w:val="7B1C73E2"/>
    <w:rsid w:val="7B239005"/>
    <w:rsid w:val="7B271658"/>
    <w:rsid w:val="7B387BC3"/>
    <w:rsid w:val="7B4BBFC0"/>
    <w:rsid w:val="7B4FBAB2"/>
    <w:rsid w:val="7B60291A"/>
    <w:rsid w:val="7B622912"/>
    <w:rsid w:val="7B813176"/>
    <w:rsid w:val="7B85D3D1"/>
    <w:rsid w:val="7B9BFBB6"/>
    <w:rsid w:val="7BC596C0"/>
    <w:rsid w:val="7BD6E3FD"/>
    <w:rsid w:val="7BDA0D08"/>
    <w:rsid w:val="7BDAE84C"/>
    <w:rsid w:val="7BEA2E38"/>
    <w:rsid w:val="7BFE4432"/>
    <w:rsid w:val="7C1C0325"/>
    <w:rsid w:val="7C2567EA"/>
    <w:rsid w:val="7C2B1992"/>
    <w:rsid w:val="7C32D0F6"/>
    <w:rsid w:val="7C379038"/>
    <w:rsid w:val="7C4AF177"/>
    <w:rsid w:val="7C607AAF"/>
    <w:rsid w:val="7C6E6168"/>
    <w:rsid w:val="7C7B12C9"/>
    <w:rsid w:val="7C82DD98"/>
    <w:rsid w:val="7C86DEF1"/>
    <w:rsid w:val="7CBE7E8A"/>
    <w:rsid w:val="7CBF6066"/>
    <w:rsid w:val="7CC2B905"/>
    <w:rsid w:val="7CC36199"/>
    <w:rsid w:val="7CCC28AB"/>
    <w:rsid w:val="7CDD8A95"/>
    <w:rsid w:val="7CE02902"/>
    <w:rsid w:val="7CF01EF7"/>
    <w:rsid w:val="7D01521A"/>
    <w:rsid w:val="7D195426"/>
    <w:rsid w:val="7D1A3757"/>
    <w:rsid w:val="7D232E99"/>
    <w:rsid w:val="7D289A85"/>
    <w:rsid w:val="7D327C83"/>
    <w:rsid w:val="7D366CFF"/>
    <w:rsid w:val="7D486C3D"/>
    <w:rsid w:val="7D4D9F74"/>
    <w:rsid w:val="7D72B45E"/>
    <w:rsid w:val="7D73F979"/>
    <w:rsid w:val="7D926B7B"/>
    <w:rsid w:val="7DE1EF9D"/>
    <w:rsid w:val="7DEA4EE4"/>
    <w:rsid w:val="7DEC1628"/>
    <w:rsid w:val="7E111DC0"/>
    <w:rsid w:val="7E126753"/>
    <w:rsid w:val="7E15372D"/>
    <w:rsid w:val="7E3583EA"/>
    <w:rsid w:val="7E42D9CD"/>
    <w:rsid w:val="7E46524C"/>
    <w:rsid w:val="7E4655BB"/>
    <w:rsid w:val="7E856647"/>
    <w:rsid w:val="7E9432A5"/>
    <w:rsid w:val="7EA09D47"/>
    <w:rsid w:val="7EA4192D"/>
    <w:rsid w:val="7EC7ACF6"/>
    <w:rsid w:val="7EE770F2"/>
    <w:rsid w:val="7EF9F2A5"/>
    <w:rsid w:val="7F16D3F2"/>
    <w:rsid w:val="7F33D7D7"/>
    <w:rsid w:val="7F408D57"/>
    <w:rsid w:val="7F5936E1"/>
    <w:rsid w:val="7F7365F5"/>
    <w:rsid w:val="7F74A76D"/>
    <w:rsid w:val="7F976BE6"/>
    <w:rsid w:val="7F97A461"/>
    <w:rsid w:val="7FB632C4"/>
    <w:rsid w:val="7FB902CC"/>
    <w:rsid w:val="7FBD7F3A"/>
    <w:rsid w:val="7FE4EC22"/>
    <w:rsid w:val="7FEF5BE2"/>
    <w:rsid w:val="7FF2CA2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3787BA"/>
  <w15:docId w15:val="{CDD3750B-C489-4900-8CFD-CD00A5E5F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0DD9"/>
    <w:pPr>
      <w:spacing w:after="200"/>
    </w:pPr>
    <w:rPr>
      <w:rFonts w:ascii="Verdana" w:hAnsi="Verdana"/>
      <w:sz w:val="20"/>
      <w:lang w:eastAsia="en-US"/>
    </w:rPr>
  </w:style>
  <w:style w:type="paragraph" w:styleId="Heading1">
    <w:name w:val="heading 1"/>
    <w:basedOn w:val="Normal"/>
    <w:next w:val="Normal"/>
    <w:link w:val="Heading1Char"/>
    <w:uiPriority w:val="9"/>
    <w:qFormat/>
    <w:rsid w:val="00DF2153"/>
    <w:pPr>
      <w:pageBreakBefore/>
      <w:tabs>
        <w:tab w:val="center" w:pos="4513"/>
        <w:tab w:val="right" w:pos="9026"/>
      </w:tabs>
      <w:spacing w:after="480"/>
      <w:outlineLvl w:val="0"/>
    </w:pPr>
    <w:rPr>
      <w:b/>
      <w:color w:val="4C6968" w:themeColor="text1"/>
      <w:sz w:val="50"/>
      <w:szCs w:val="24"/>
    </w:rPr>
  </w:style>
  <w:style w:type="paragraph" w:styleId="Heading2">
    <w:name w:val="heading 2"/>
    <w:basedOn w:val="Normal"/>
    <w:next w:val="Normal"/>
    <w:link w:val="Heading2Char"/>
    <w:uiPriority w:val="9"/>
    <w:qFormat/>
    <w:rsid w:val="003268F7"/>
    <w:pPr>
      <w:keepNext/>
      <w:spacing w:before="360" w:after="240"/>
      <w:outlineLvl w:val="1"/>
    </w:pPr>
    <w:rPr>
      <w:b/>
      <w:color w:val="48555E" w:themeColor="text2"/>
      <w:sz w:val="32"/>
      <w:szCs w:val="20"/>
    </w:rPr>
  </w:style>
  <w:style w:type="paragraph" w:styleId="Heading3">
    <w:name w:val="heading 3"/>
    <w:basedOn w:val="Normal"/>
    <w:next w:val="Normal"/>
    <w:link w:val="Heading3Char"/>
    <w:uiPriority w:val="9"/>
    <w:qFormat/>
    <w:rsid w:val="003268F7"/>
    <w:pPr>
      <w:keepNext/>
      <w:spacing w:before="120" w:after="120"/>
      <w:outlineLvl w:val="2"/>
    </w:pPr>
    <w:rPr>
      <w:rFonts w:cs="Arial"/>
      <w:b/>
      <w:color w:val="48555E" w:themeColor="text2"/>
      <w:sz w:val="26"/>
    </w:rPr>
  </w:style>
  <w:style w:type="paragraph" w:styleId="Heading4">
    <w:name w:val="heading 4"/>
    <w:basedOn w:val="Normal"/>
    <w:next w:val="Normal"/>
    <w:link w:val="Heading4Char"/>
    <w:uiPriority w:val="9"/>
    <w:qFormat/>
    <w:rsid w:val="003268F7"/>
    <w:pPr>
      <w:keepNext/>
      <w:spacing w:before="120"/>
      <w:outlineLvl w:val="3"/>
    </w:pPr>
    <w:rPr>
      <w:rFonts w:cs="Arial"/>
      <w:sz w:val="22"/>
    </w:rPr>
  </w:style>
  <w:style w:type="paragraph" w:styleId="Heading5">
    <w:name w:val="heading 5"/>
    <w:basedOn w:val="Normal"/>
    <w:next w:val="Normal"/>
    <w:link w:val="Heading5Char"/>
    <w:uiPriority w:val="9"/>
    <w:unhideWhenUsed/>
    <w:rsid w:val="008015ED"/>
    <w:pPr>
      <w:keepNext/>
      <w:keepLines/>
      <w:spacing w:before="40" w:after="240"/>
      <w:outlineLvl w:val="4"/>
    </w:pPr>
    <w:rPr>
      <w:rFonts w:eastAsiaTheme="majorEastAsia" w:cstheme="majorBidi"/>
      <w:i/>
      <w:color w:val="4C6968"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unhideWhenUsed/>
    <w:rsid w:val="00CA62BF"/>
    <w:rPr>
      <w:b/>
      <w:color w:val="4C6968" w:themeColor="text1"/>
      <w:sz w:val="24"/>
    </w:rPr>
  </w:style>
  <w:style w:type="character" w:customStyle="1" w:styleId="DateChar">
    <w:name w:val="Date Char"/>
    <w:basedOn w:val="DefaultParagraphFont"/>
    <w:link w:val="Date"/>
    <w:uiPriority w:val="99"/>
    <w:rsid w:val="00CA62BF"/>
    <w:rPr>
      <w:rFonts w:ascii="Verdana" w:hAnsi="Verdana"/>
      <w:b/>
      <w:color w:val="4C6968" w:themeColor="text1"/>
      <w:sz w:val="24"/>
      <w:lang w:eastAsia="en-US"/>
    </w:rPr>
  </w:style>
  <w:style w:type="paragraph" w:styleId="Footer">
    <w:name w:val="footer"/>
    <w:basedOn w:val="Normal"/>
    <w:link w:val="FooterChar"/>
    <w:uiPriority w:val="99"/>
    <w:unhideWhenUsed/>
    <w:rsid w:val="00DE06C0"/>
    <w:pPr>
      <w:tabs>
        <w:tab w:val="center" w:pos="4513"/>
        <w:tab w:val="right" w:pos="9026"/>
      </w:tabs>
      <w:spacing w:after="0"/>
    </w:pPr>
    <w:rPr>
      <w:sz w:val="16"/>
    </w:rPr>
  </w:style>
  <w:style w:type="character" w:customStyle="1" w:styleId="FooterChar">
    <w:name w:val="Footer Char"/>
    <w:basedOn w:val="DefaultParagraphFont"/>
    <w:link w:val="Footer"/>
    <w:uiPriority w:val="99"/>
    <w:rsid w:val="00DE06C0"/>
    <w:rPr>
      <w:rFonts w:ascii="Verdana" w:hAnsi="Verdana"/>
      <w:sz w:val="16"/>
      <w:lang w:eastAsia="en-US"/>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numbering" w:customStyle="1" w:styleId="KeyPoints">
    <w:name w:val="Key Points"/>
    <w:basedOn w:val="NoList"/>
    <w:uiPriority w:val="99"/>
    <w:pPr>
      <w:numPr>
        <w:numId w:val="5"/>
      </w:numPr>
    </w:pPr>
  </w:style>
  <w:style w:type="paragraph" w:customStyle="1" w:styleId="1NumberedPointsStyle">
    <w:name w:val="1. Numbered Points Style"/>
    <w:basedOn w:val="Normal"/>
    <w:uiPriority w:val="99"/>
    <w:semiHidden/>
  </w:style>
  <w:style w:type="numbering" w:customStyle="1" w:styleId="BulletList">
    <w:name w:val="Bullet List"/>
    <w:uiPriority w:val="99"/>
    <w:pPr>
      <w:numPr>
        <w:numId w:val="6"/>
      </w:numPr>
    </w:pPr>
  </w:style>
  <w:style w:type="paragraph" w:customStyle="1" w:styleId="1BulletStyleList">
    <w:name w:val="1. Bullet Style List"/>
    <w:basedOn w:val="Normal"/>
    <w:uiPriority w:val="99"/>
    <w:semiHidden/>
    <w:rPr>
      <w:rFonts w:eastAsia="Times New Roman"/>
      <w:szCs w:val="20"/>
      <w:lang w:eastAsia="en-AU"/>
    </w:rPr>
  </w:style>
  <w:style w:type="character" w:customStyle="1" w:styleId="Heading1Char">
    <w:name w:val="Heading 1 Char"/>
    <w:basedOn w:val="DefaultParagraphFont"/>
    <w:link w:val="Heading1"/>
    <w:uiPriority w:val="9"/>
    <w:rsid w:val="00DF2153"/>
    <w:rPr>
      <w:rFonts w:ascii="Verdana" w:hAnsi="Verdana"/>
      <w:b/>
      <w:color w:val="4C6968" w:themeColor="text1"/>
      <w:sz w:val="50"/>
      <w:szCs w:val="24"/>
      <w:lang w:eastAsia="en-US"/>
    </w:rPr>
  </w:style>
  <w:style w:type="character" w:customStyle="1" w:styleId="Heading2Char">
    <w:name w:val="Heading 2 Char"/>
    <w:basedOn w:val="DefaultParagraphFont"/>
    <w:link w:val="Heading2"/>
    <w:uiPriority w:val="9"/>
    <w:rsid w:val="003268F7"/>
    <w:rPr>
      <w:rFonts w:ascii="Verdana" w:hAnsi="Verdana"/>
      <w:b/>
      <w:color w:val="48555E" w:themeColor="text2"/>
      <w:sz w:val="32"/>
      <w:szCs w:val="20"/>
      <w:lang w:eastAsia="en-US"/>
    </w:rPr>
  </w:style>
  <w:style w:type="character" w:customStyle="1" w:styleId="Heading3Char">
    <w:name w:val="Heading 3 Char"/>
    <w:basedOn w:val="DefaultParagraphFont"/>
    <w:link w:val="Heading3"/>
    <w:uiPriority w:val="9"/>
    <w:rsid w:val="003268F7"/>
    <w:rPr>
      <w:rFonts w:ascii="Verdana" w:hAnsi="Verdana" w:cs="Arial"/>
      <w:b/>
      <w:color w:val="48555E" w:themeColor="text2"/>
      <w:sz w:val="26"/>
      <w:lang w:eastAsia="en-US"/>
    </w:rPr>
  </w:style>
  <w:style w:type="character" w:customStyle="1" w:styleId="Heading4Char">
    <w:name w:val="Heading 4 Char"/>
    <w:basedOn w:val="DefaultParagraphFont"/>
    <w:link w:val="Heading4"/>
    <w:uiPriority w:val="9"/>
    <w:rsid w:val="003268F7"/>
    <w:rPr>
      <w:rFonts w:ascii="Verdana" w:hAnsi="Verdana" w:cs="Arial"/>
      <w:lang w:eastAsia="en-US"/>
    </w:rPr>
  </w:style>
  <w:style w:type="paragraph" w:styleId="ListBullet">
    <w:name w:val="List Bullet"/>
    <w:basedOn w:val="Normal"/>
    <w:uiPriority w:val="99"/>
    <w:unhideWhenUsed/>
    <w:qFormat/>
    <w:rsid w:val="007C3F00"/>
    <w:pPr>
      <w:numPr>
        <w:numId w:val="8"/>
      </w:numPr>
      <w:spacing w:after="120"/>
    </w:pPr>
  </w:style>
  <w:style w:type="paragraph" w:styleId="ListBullet2">
    <w:name w:val="List Bullet 2"/>
    <w:basedOn w:val="Normal"/>
    <w:uiPriority w:val="99"/>
    <w:unhideWhenUsed/>
    <w:pPr>
      <w:numPr>
        <w:ilvl w:val="1"/>
        <w:numId w:val="8"/>
      </w:numPr>
    </w:pPr>
  </w:style>
  <w:style w:type="numbering" w:customStyle="1" w:styleId="Attach">
    <w:name w:val="Attach"/>
    <w:basedOn w:val="NoList"/>
    <w:uiPriority w:val="99"/>
    <w:pPr>
      <w:numPr>
        <w:numId w:val="7"/>
      </w:numPr>
    </w:pPr>
  </w:style>
  <w:style w:type="character" w:customStyle="1" w:styleId="Heading5Char">
    <w:name w:val="Heading 5 Char"/>
    <w:basedOn w:val="DefaultParagraphFont"/>
    <w:link w:val="Heading5"/>
    <w:uiPriority w:val="9"/>
    <w:rsid w:val="008015ED"/>
    <w:rPr>
      <w:rFonts w:ascii="Verdana" w:eastAsiaTheme="majorEastAsia" w:hAnsi="Verdana" w:cstheme="majorBidi"/>
      <w:i/>
      <w:color w:val="4C6968" w:themeColor="text1"/>
      <w:sz w:val="20"/>
      <w:lang w:eastAsia="en-US"/>
    </w:rPr>
  </w:style>
  <w:style w:type="paragraph" w:styleId="ListNumber">
    <w:name w:val="List Number"/>
    <w:basedOn w:val="Normal"/>
    <w:uiPriority w:val="99"/>
    <w:qFormat/>
    <w:pPr>
      <w:numPr>
        <w:numId w:val="9"/>
      </w:numPr>
      <w:spacing w:before="120" w:after="120"/>
    </w:pPr>
  </w:style>
  <w:style w:type="paragraph" w:styleId="ListNumber2">
    <w:name w:val="List Number 2"/>
    <w:basedOn w:val="Normal"/>
    <w:uiPriority w:val="99"/>
    <w:rsid w:val="00FE0C2F"/>
    <w:pPr>
      <w:numPr>
        <w:ilvl w:val="1"/>
        <w:numId w:val="9"/>
      </w:numPr>
      <w:spacing w:after="120"/>
    </w:pPr>
    <w:rPr>
      <w:rFonts w:cs="Segoe UI"/>
    </w:rPr>
  </w:style>
  <w:style w:type="paragraph" w:styleId="ListNumber3">
    <w:name w:val="List Number 3"/>
    <w:basedOn w:val="Normal"/>
    <w:uiPriority w:val="99"/>
    <w:rsid w:val="00FE0C2F"/>
    <w:pPr>
      <w:numPr>
        <w:ilvl w:val="2"/>
        <w:numId w:val="9"/>
      </w:numPr>
      <w:spacing w:after="120"/>
      <w:ind w:left="1106"/>
    </w:pPr>
    <w:rPr>
      <w:rFonts w:cs="Segoe UI"/>
    </w:rPr>
  </w:style>
  <w:style w:type="paragraph" w:styleId="Header">
    <w:name w:val="header"/>
    <w:basedOn w:val="Normal"/>
    <w:link w:val="HeaderChar"/>
    <w:uiPriority w:val="99"/>
    <w:unhideWhenUsed/>
    <w:rsid w:val="004E09A7"/>
    <w:pPr>
      <w:tabs>
        <w:tab w:val="center" w:pos="4513"/>
        <w:tab w:val="right" w:pos="9026"/>
      </w:tabs>
      <w:spacing w:after="0"/>
    </w:pPr>
  </w:style>
  <w:style w:type="character" w:customStyle="1" w:styleId="HeaderChar">
    <w:name w:val="Header Char"/>
    <w:basedOn w:val="DefaultParagraphFont"/>
    <w:link w:val="Header"/>
    <w:uiPriority w:val="99"/>
    <w:rsid w:val="004E09A7"/>
    <w:rPr>
      <w:rFonts w:ascii="Verdana" w:hAnsi="Verdana"/>
      <w:sz w:val="20"/>
      <w:lang w:eastAsia="en-US"/>
    </w:rPr>
  </w:style>
  <w:style w:type="table" w:styleId="TableGrid">
    <w:name w:val="Table Grid"/>
    <w:basedOn w:val="TableNormal"/>
    <w:uiPriority w:val="59"/>
    <w:tblPr>
      <w:tblBorders>
        <w:top w:val="single" w:sz="4" w:space="0" w:color="4C6968" w:themeColor="text1"/>
        <w:left w:val="single" w:sz="4" w:space="0" w:color="4C6968" w:themeColor="text1"/>
        <w:bottom w:val="single" w:sz="4" w:space="0" w:color="4C6968" w:themeColor="text1"/>
        <w:right w:val="single" w:sz="4" w:space="0" w:color="4C6968" w:themeColor="text1"/>
        <w:insideH w:val="single" w:sz="4" w:space="0" w:color="4C6968" w:themeColor="text1"/>
        <w:insideV w:val="single" w:sz="4" w:space="0" w:color="4C6968" w:themeColor="text1"/>
      </w:tblBorders>
    </w:tblPr>
  </w:style>
  <w:style w:type="paragraph" w:styleId="Title">
    <w:name w:val="Title"/>
    <w:basedOn w:val="Normal"/>
    <w:next w:val="Normal"/>
    <w:link w:val="TitleChar"/>
    <w:uiPriority w:val="10"/>
    <w:qFormat/>
    <w:rsid w:val="00473F5B"/>
    <w:pPr>
      <w:spacing w:after="0"/>
      <w:contextualSpacing/>
    </w:pPr>
    <w:rPr>
      <w:rFonts w:eastAsiaTheme="majorEastAsia" w:cstheme="majorBidi"/>
      <w:b/>
      <w:color w:val="FFFFFF"/>
      <w:spacing w:val="-10"/>
      <w:kern w:val="28"/>
      <w:sz w:val="70"/>
      <w:szCs w:val="56"/>
    </w:rPr>
  </w:style>
  <w:style w:type="character" w:customStyle="1" w:styleId="TitleChar">
    <w:name w:val="Title Char"/>
    <w:basedOn w:val="DefaultParagraphFont"/>
    <w:link w:val="Title"/>
    <w:uiPriority w:val="10"/>
    <w:rsid w:val="00473F5B"/>
    <w:rPr>
      <w:rFonts w:ascii="Verdana" w:eastAsiaTheme="majorEastAsia" w:hAnsi="Verdana" w:cstheme="majorBidi"/>
      <w:b/>
      <w:color w:val="FFFFFF"/>
      <w:spacing w:val="-10"/>
      <w:kern w:val="28"/>
      <w:sz w:val="70"/>
      <w:szCs w:val="56"/>
      <w:lang w:eastAsia="en-US"/>
    </w:rPr>
  </w:style>
  <w:style w:type="character" w:styleId="CommentReference">
    <w:name w:val="annotation reference"/>
    <w:basedOn w:val="DefaultParagraphFont"/>
    <w:uiPriority w:val="99"/>
    <w:semiHidden/>
    <w:unhideWhenUsed/>
    <w:rPr>
      <w:sz w:val="16"/>
      <w:szCs w:val="16"/>
    </w:rPr>
  </w:style>
  <w:style w:type="table" w:styleId="PlainTable1">
    <w:name w:val="Plain Table 1"/>
    <w:basedOn w:val="TableNormal"/>
    <w:uiPriority w:val="41"/>
    <w:rsid w:val="007C3F00"/>
    <w:tblPr>
      <w:tblStyleRowBandSize w:val="1"/>
      <w:tblStyleColBandSize w:val="1"/>
      <w:tblBorders>
        <w:top w:val="single" w:sz="4" w:space="0" w:color="72ADC4" w:themeColor="background1" w:themeShade="BF"/>
        <w:left w:val="single" w:sz="4" w:space="0" w:color="72ADC4" w:themeColor="background1" w:themeShade="BF"/>
        <w:bottom w:val="single" w:sz="4" w:space="0" w:color="72ADC4" w:themeColor="background1" w:themeShade="BF"/>
        <w:right w:val="single" w:sz="4" w:space="0" w:color="72ADC4" w:themeColor="background1" w:themeShade="BF"/>
        <w:insideH w:val="single" w:sz="4" w:space="0" w:color="72ADC4" w:themeColor="background1" w:themeShade="BF"/>
        <w:insideV w:val="single" w:sz="4" w:space="0" w:color="72ADC4" w:themeColor="background1" w:themeShade="BF"/>
      </w:tblBorders>
    </w:tblPr>
    <w:tblStylePr w:type="firstRow">
      <w:rPr>
        <w:b/>
        <w:bCs/>
      </w:rPr>
    </w:tblStylePr>
    <w:tblStylePr w:type="lastRow">
      <w:rPr>
        <w:b/>
        <w:bCs/>
      </w:rPr>
      <w:tblPr/>
      <w:tcPr>
        <w:tcBorders>
          <w:top w:val="double" w:sz="4" w:space="0" w:color="72ADC4" w:themeColor="background1" w:themeShade="BF"/>
        </w:tcBorders>
      </w:tcPr>
    </w:tblStylePr>
    <w:tblStylePr w:type="firstCol">
      <w:rPr>
        <w:b/>
        <w:bCs/>
      </w:rPr>
    </w:tblStylePr>
    <w:tblStylePr w:type="lastCol">
      <w:rPr>
        <w:b/>
        <w:bCs/>
      </w:rPr>
    </w:tblStylePr>
    <w:tblStylePr w:type="band1Vert">
      <w:tblPr/>
      <w:tcPr>
        <w:shd w:val="clear" w:color="auto" w:fill="ACCFDC" w:themeFill="background1" w:themeFillShade="F2"/>
      </w:tcPr>
    </w:tblStylePr>
    <w:tblStylePr w:type="band1Horz">
      <w:tblPr/>
      <w:tcPr>
        <w:shd w:val="clear" w:color="auto" w:fill="ACCFDC" w:themeFill="background1" w:themeFillShade="F2"/>
      </w:tcPr>
    </w:tblStylePr>
  </w:style>
  <w:style w:type="paragraph" w:customStyle="1" w:styleId="TableHeader">
    <w:name w:val="Table Header"/>
    <w:basedOn w:val="Normal"/>
    <w:qFormat/>
    <w:rsid w:val="003268F7"/>
    <w:pPr>
      <w:spacing w:before="120" w:after="120"/>
    </w:pPr>
    <w:rPr>
      <w:b/>
      <w:color w:val="FFFFFF"/>
    </w:rPr>
  </w:style>
  <w:style w:type="paragraph" w:styleId="CommentSubject">
    <w:name w:val="annotation subject"/>
    <w:basedOn w:val="Normal"/>
    <w:next w:val="Normal"/>
    <w:link w:val="CommentSubjectChar"/>
    <w:uiPriority w:val="99"/>
    <w:semiHidden/>
    <w:unhideWhenUsed/>
    <w:rsid w:val="00CA62BF"/>
    <w:rPr>
      <w:b/>
      <w:bCs/>
      <w:szCs w:val="20"/>
    </w:rPr>
  </w:style>
  <w:style w:type="character" w:customStyle="1" w:styleId="CommentSubjectChar">
    <w:name w:val="Comment Subject Char"/>
    <w:basedOn w:val="DefaultParagraphFont"/>
    <w:link w:val="CommentSubject"/>
    <w:uiPriority w:val="99"/>
    <w:semiHidden/>
    <w:rsid w:val="00CA62BF"/>
    <w:rPr>
      <w:rFonts w:ascii="Calibri" w:hAnsi="Calibri"/>
      <w:b/>
      <w:bCs/>
      <w:sz w:val="20"/>
      <w:szCs w:val="20"/>
      <w:lang w:eastAsia="en-US"/>
    </w:rPr>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szCs w:val="24"/>
      <w:lang w:eastAsia="en-AU"/>
    </w:rPr>
  </w:style>
  <w:style w:type="paragraph" w:customStyle="1" w:styleId="TableText">
    <w:name w:val="Table Text"/>
    <w:basedOn w:val="Normal"/>
    <w:qFormat/>
    <w:rsid w:val="003268F7"/>
    <w:pPr>
      <w:spacing w:before="120" w:after="120"/>
    </w:pPr>
  </w:style>
  <w:style w:type="character" w:styleId="PlaceholderText">
    <w:name w:val="Placeholder Text"/>
    <w:basedOn w:val="DefaultParagraphFont"/>
    <w:uiPriority w:val="99"/>
    <w:semiHidden/>
    <w:rPr>
      <w:color w:val="808080"/>
    </w:rPr>
  </w:style>
  <w:style w:type="character" w:styleId="Hyperlink">
    <w:name w:val="Hyperlink"/>
    <w:basedOn w:val="DefaultParagraphFont"/>
    <w:uiPriority w:val="99"/>
    <w:unhideWhenUsed/>
    <w:rPr>
      <w:color w:val="48545E" w:themeColor="hyperlink"/>
      <w:u w:val="single"/>
    </w:r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rsid w:val="00AA7CB2"/>
    <w:rPr>
      <w:color w:val="FFFFFF" w:themeColor="followedHyperlink"/>
      <w:u w:val="single"/>
    </w:rPr>
  </w:style>
  <w:style w:type="character" w:styleId="UnresolvedMention">
    <w:name w:val="Unresolved Mention"/>
    <w:basedOn w:val="DefaultParagraphFont"/>
    <w:uiPriority w:val="99"/>
    <w:semiHidden/>
    <w:unhideWhenUsed/>
    <w:rsid w:val="00AA7CB2"/>
    <w:rPr>
      <w:color w:val="605E5C"/>
      <w:shd w:val="clear" w:color="auto" w:fill="E1DFDD"/>
    </w:rPr>
  </w:style>
  <w:style w:type="paragraph" w:customStyle="1" w:styleId="TableHeading">
    <w:name w:val="Table Heading"/>
    <w:basedOn w:val="Normal"/>
    <w:qFormat/>
    <w:rsid w:val="003268F7"/>
    <w:pPr>
      <w:spacing w:before="240" w:after="120"/>
    </w:pPr>
    <w:rPr>
      <w:color w:val="4C6968" w:themeColor="text1"/>
    </w:rPr>
  </w:style>
  <w:style w:type="table" w:styleId="TableGridLight">
    <w:name w:val="Grid Table Light"/>
    <w:basedOn w:val="TableNormal"/>
    <w:uiPriority w:val="40"/>
    <w:rsid w:val="003268F7"/>
    <w:rPr>
      <w:rFonts w:ascii="Verdana" w:hAnsi="Verdana"/>
      <w:sz w:val="20"/>
    </w:rPr>
    <w:tblPr>
      <w:tblBorders>
        <w:top w:val="single" w:sz="4" w:space="0" w:color="48555E" w:themeColor="text2"/>
        <w:bottom w:val="single" w:sz="4" w:space="0" w:color="48555E" w:themeColor="text2"/>
        <w:insideH w:val="single" w:sz="4" w:space="0" w:color="48555E" w:themeColor="text2"/>
      </w:tblBorders>
    </w:tblPr>
    <w:tblStylePr w:type="firstRow">
      <w:tblPr/>
      <w:tcPr>
        <w:shd w:val="clear" w:color="auto" w:fill="4C6968" w:themeFill="text1"/>
      </w:tcPr>
    </w:tblStylePr>
  </w:style>
  <w:style w:type="paragraph" w:styleId="Subtitle">
    <w:name w:val="Subtitle"/>
    <w:basedOn w:val="Normal"/>
    <w:next w:val="Normal"/>
    <w:link w:val="SubtitleChar"/>
    <w:uiPriority w:val="11"/>
    <w:unhideWhenUsed/>
    <w:qFormat/>
    <w:rsid w:val="00E56ACF"/>
    <w:pPr>
      <w:numPr>
        <w:ilvl w:val="1"/>
      </w:numPr>
      <w:spacing w:before="360" w:after="160"/>
    </w:pPr>
    <w:rPr>
      <w:rFonts w:eastAsiaTheme="minorEastAsia" w:cstheme="minorBidi"/>
      <w:color w:val="FFFFFF"/>
      <w:spacing w:val="15"/>
      <w:sz w:val="30"/>
    </w:rPr>
  </w:style>
  <w:style w:type="character" w:customStyle="1" w:styleId="SubtitleChar">
    <w:name w:val="Subtitle Char"/>
    <w:basedOn w:val="DefaultParagraphFont"/>
    <w:link w:val="Subtitle"/>
    <w:uiPriority w:val="11"/>
    <w:rsid w:val="00E56ACF"/>
    <w:rPr>
      <w:rFonts w:ascii="Verdana" w:eastAsiaTheme="minorEastAsia" w:hAnsi="Verdana" w:cstheme="minorBidi"/>
      <w:color w:val="FFFFFF"/>
      <w:spacing w:val="15"/>
      <w:sz w:val="30"/>
      <w:lang w:eastAsia="en-US"/>
    </w:rPr>
  </w:style>
  <w:style w:type="paragraph" w:customStyle="1" w:styleId="Author">
    <w:name w:val="Author"/>
    <w:basedOn w:val="Normal"/>
    <w:qFormat/>
    <w:rsid w:val="00E56ACF"/>
    <w:pPr>
      <w:spacing w:before="600" w:after="120"/>
    </w:pPr>
    <w:rPr>
      <w:color w:val="FFFFFF"/>
    </w:rPr>
  </w:style>
  <w:style w:type="paragraph" w:customStyle="1" w:styleId="IntroductionParagraph">
    <w:name w:val="Introduction Paragraph"/>
    <w:basedOn w:val="Normal"/>
    <w:qFormat/>
    <w:rsid w:val="002C07A5"/>
    <w:pPr>
      <w:spacing w:after="360"/>
    </w:pPr>
    <w:rPr>
      <w:b/>
      <w:color w:val="FFFFFF"/>
      <w:sz w:val="28"/>
    </w:rPr>
  </w:style>
  <w:style w:type="paragraph" w:customStyle="1" w:styleId="NormalWhite">
    <w:name w:val="Normal White"/>
    <w:basedOn w:val="Normal"/>
    <w:qFormat/>
    <w:rsid w:val="002C07A5"/>
    <w:rPr>
      <w:color w:val="FFFFFF"/>
    </w:rPr>
  </w:style>
  <w:style w:type="paragraph" w:customStyle="1" w:styleId="FigureHeading">
    <w:name w:val="Figure Heading"/>
    <w:basedOn w:val="TableHeading"/>
    <w:qFormat/>
    <w:rsid w:val="00142E0B"/>
  </w:style>
  <w:style w:type="paragraph" w:styleId="TOC2">
    <w:name w:val="toc 2"/>
    <w:basedOn w:val="Normal"/>
    <w:next w:val="Normal"/>
    <w:autoRedefine/>
    <w:uiPriority w:val="39"/>
    <w:unhideWhenUsed/>
    <w:rsid w:val="0066217F"/>
    <w:pPr>
      <w:tabs>
        <w:tab w:val="right" w:leader="dot" w:pos="9628"/>
      </w:tabs>
      <w:spacing w:after="100"/>
      <w:ind w:left="200"/>
    </w:pPr>
    <w:rPr>
      <w:noProof/>
    </w:rPr>
  </w:style>
  <w:style w:type="paragraph" w:styleId="TOC1">
    <w:name w:val="toc 1"/>
    <w:basedOn w:val="Normal"/>
    <w:next w:val="Normal"/>
    <w:autoRedefine/>
    <w:uiPriority w:val="39"/>
    <w:unhideWhenUsed/>
    <w:rsid w:val="001C0F11"/>
    <w:pPr>
      <w:tabs>
        <w:tab w:val="right" w:leader="dot" w:pos="9628"/>
      </w:tabs>
      <w:spacing w:before="240" w:after="100"/>
    </w:pPr>
    <w:rPr>
      <w:b/>
      <w:noProof/>
      <w:color w:val="48555E" w:themeColor="text2"/>
      <w:sz w:val="24"/>
    </w:rPr>
  </w:style>
  <w:style w:type="paragraph" w:styleId="TOC3">
    <w:name w:val="toc 3"/>
    <w:basedOn w:val="Normal"/>
    <w:next w:val="Normal"/>
    <w:autoRedefine/>
    <w:uiPriority w:val="39"/>
    <w:unhideWhenUsed/>
    <w:rsid w:val="0066217F"/>
    <w:pPr>
      <w:tabs>
        <w:tab w:val="right" w:leader="dot" w:pos="9628"/>
      </w:tabs>
      <w:spacing w:after="100"/>
      <w:ind w:left="400"/>
    </w:pPr>
    <w:rPr>
      <w:noProof/>
    </w:rPr>
  </w:style>
  <w:style w:type="paragraph" w:customStyle="1" w:styleId="AppendicesHeading1">
    <w:name w:val="Appendices Heading 1"/>
    <w:basedOn w:val="Heading1"/>
    <w:qFormat/>
    <w:rsid w:val="007935B6"/>
  </w:style>
  <w:style w:type="paragraph" w:customStyle="1" w:styleId="AppendicesHeading2">
    <w:name w:val="Appendices Heading 2"/>
    <w:basedOn w:val="Heading2"/>
    <w:qFormat/>
    <w:rsid w:val="007935B6"/>
  </w:style>
  <w:style w:type="paragraph" w:customStyle="1" w:styleId="AppendicesHeading3">
    <w:name w:val="Appendices Heading 3"/>
    <w:basedOn w:val="Heading3"/>
    <w:qFormat/>
    <w:rsid w:val="007935B6"/>
  </w:style>
  <w:style w:type="paragraph" w:customStyle="1" w:styleId="AppendicesHeading4">
    <w:name w:val="Appendices Heading 4"/>
    <w:basedOn w:val="Heading4"/>
    <w:qFormat/>
    <w:rsid w:val="007935B6"/>
  </w:style>
  <w:style w:type="paragraph" w:customStyle="1" w:styleId="AppendicesHeading5">
    <w:name w:val="Appendices Heading 5"/>
    <w:basedOn w:val="Heading5"/>
    <w:qFormat/>
    <w:rsid w:val="007935B6"/>
  </w:style>
  <w:style w:type="paragraph" w:customStyle="1" w:styleId="Instructions">
    <w:name w:val="Instructions"/>
    <w:basedOn w:val="Normal"/>
    <w:qFormat/>
    <w:rsid w:val="001C0F11"/>
    <w:pPr>
      <w:pBdr>
        <w:top w:val="single" w:sz="4" w:space="1" w:color="BCD8E3" w:themeColor="background1"/>
        <w:left w:val="single" w:sz="4" w:space="4" w:color="BCD8E3" w:themeColor="background1"/>
        <w:bottom w:val="single" w:sz="4" w:space="1" w:color="BCD8E3" w:themeColor="background1"/>
        <w:right w:val="single" w:sz="4" w:space="4" w:color="BCD8E3" w:themeColor="background1"/>
      </w:pBdr>
      <w:shd w:val="clear" w:color="auto" w:fill="BCD8E3" w:themeFill="background1"/>
      <w:ind w:left="113" w:right="113"/>
    </w:pPr>
  </w:style>
  <w:style w:type="character" w:styleId="Emphasis">
    <w:name w:val="Emphasis"/>
    <w:basedOn w:val="DefaultParagraphFont"/>
    <w:uiPriority w:val="20"/>
    <w:qFormat/>
    <w:rsid w:val="00C118DE"/>
    <w:rPr>
      <w:i/>
      <w:iCs/>
    </w:rPr>
  </w:style>
  <w:style w:type="paragraph" w:styleId="CommentText">
    <w:name w:val="annotation text"/>
    <w:basedOn w:val="Normal"/>
    <w:link w:val="CommentTextChar"/>
    <w:uiPriority w:val="99"/>
    <w:unhideWhenUsed/>
    <w:rsid w:val="00C118DE"/>
    <w:pPr>
      <w:suppressAutoHyphens/>
      <w:spacing w:before="60" w:after="60"/>
    </w:pPr>
    <w:rPr>
      <w:rFonts w:ascii="Arial" w:eastAsiaTheme="minorEastAsia" w:hAnsi="Arial" w:cstheme="minorBidi"/>
      <w:szCs w:val="20"/>
      <w:lang w:eastAsia="en-GB"/>
    </w:rPr>
  </w:style>
  <w:style w:type="character" w:customStyle="1" w:styleId="CommentTextChar">
    <w:name w:val="Comment Text Char"/>
    <w:basedOn w:val="DefaultParagraphFont"/>
    <w:link w:val="CommentText"/>
    <w:uiPriority w:val="99"/>
    <w:rsid w:val="00C118DE"/>
    <w:rPr>
      <w:rFonts w:eastAsiaTheme="minorEastAsia" w:cstheme="minorBidi"/>
      <w:sz w:val="20"/>
      <w:szCs w:val="20"/>
      <w:lang w:eastAsia="en-GB"/>
    </w:rPr>
  </w:style>
  <w:style w:type="paragraph" w:styleId="ListParagraph">
    <w:name w:val="List Paragraph"/>
    <w:basedOn w:val="Normal"/>
    <w:uiPriority w:val="34"/>
    <w:qFormat/>
    <w:pPr>
      <w:ind w:left="720"/>
      <w:contextualSpacing/>
    </w:pPr>
  </w:style>
  <w:style w:type="paragraph" w:styleId="Revision">
    <w:name w:val="Revision"/>
    <w:hidden/>
    <w:uiPriority w:val="99"/>
    <w:semiHidden/>
    <w:rsid w:val="00B971A0"/>
    <w:rPr>
      <w:rFonts w:ascii="Verdana" w:hAnsi="Verdana"/>
      <w:sz w:val="20"/>
      <w:lang w:eastAsia="en-US"/>
    </w:rPr>
  </w:style>
  <w:style w:type="character" w:customStyle="1" w:styleId="cf01">
    <w:name w:val="cf01"/>
    <w:basedOn w:val="DefaultParagraphFont"/>
    <w:rsid w:val="00366020"/>
    <w:rPr>
      <w:rFonts w:ascii="Segoe UI" w:hAnsi="Segoe UI" w:cs="Segoe UI" w:hint="default"/>
      <w:sz w:val="18"/>
      <w:szCs w:val="18"/>
    </w:rPr>
  </w:style>
  <w:style w:type="paragraph" w:styleId="FootnoteText">
    <w:name w:val="footnote text"/>
    <w:basedOn w:val="Normal"/>
    <w:link w:val="FootnoteTextChar"/>
    <w:uiPriority w:val="99"/>
    <w:semiHidden/>
    <w:unhideWhenUsed/>
    <w:rsid w:val="00F86F2E"/>
    <w:pPr>
      <w:spacing w:after="0"/>
    </w:pPr>
    <w:rPr>
      <w:szCs w:val="20"/>
    </w:rPr>
  </w:style>
  <w:style w:type="character" w:customStyle="1" w:styleId="FootnoteTextChar">
    <w:name w:val="Footnote Text Char"/>
    <w:basedOn w:val="DefaultParagraphFont"/>
    <w:link w:val="FootnoteText"/>
    <w:uiPriority w:val="99"/>
    <w:semiHidden/>
    <w:rsid w:val="00F86F2E"/>
    <w:rPr>
      <w:rFonts w:ascii="Verdana" w:hAnsi="Verdana"/>
      <w:sz w:val="20"/>
      <w:szCs w:val="20"/>
      <w:lang w:eastAsia="en-US"/>
    </w:rPr>
  </w:style>
  <w:style w:type="character" w:styleId="FootnoteReference">
    <w:name w:val="footnote reference"/>
    <w:basedOn w:val="DefaultParagraphFont"/>
    <w:uiPriority w:val="99"/>
    <w:semiHidden/>
    <w:unhideWhenUsed/>
    <w:rsid w:val="00F86F2E"/>
    <w:rPr>
      <w:vertAlign w:val="superscript"/>
    </w:rPr>
  </w:style>
  <w:style w:type="paragraph" w:styleId="Caption">
    <w:name w:val="caption"/>
    <w:basedOn w:val="Normal"/>
    <w:next w:val="Normal"/>
    <w:uiPriority w:val="35"/>
    <w:unhideWhenUsed/>
    <w:qFormat/>
    <w:rsid w:val="00F31829"/>
    <w:rPr>
      <w:i/>
      <w:iCs/>
      <w:color w:val="48555E" w:themeColor="text2"/>
      <w:sz w:val="18"/>
      <w:szCs w:val="18"/>
    </w:rPr>
  </w:style>
  <w:style w:type="character" w:styleId="IntenseReference">
    <w:name w:val="Intense Reference"/>
    <w:basedOn w:val="DefaultParagraphFont"/>
    <w:uiPriority w:val="32"/>
    <w:qFormat/>
    <w:rsid w:val="008F488C"/>
    <w:rPr>
      <w:b/>
      <w:bCs/>
      <w:smallCaps/>
      <w:color w:val="4C6968"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95093">
      <w:bodyDiv w:val="1"/>
      <w:marLeft w:val="0"/>
      <w:marRight w:val="0"/>
      <w:marTop w:val="0"/>
      <w:marBottom w:val="0"/>
      <w:divBdr>
        <w:top w:val="none" w:sz="0" w:space="0" w:color="auto"/>
        <w:left w:val="none" w:sz="0" w:space="0" w:color="auto"/>
        <w:bottom w:val="none" w:sz="0" w:space="0" w:color="auto"/>
        <w:right w:val="none" w:sz="0" w:space="0" w:color="auto"/>
      </w:divBdr>
    </w:div>
    <w:div w:id="93329075">
      <w:bodyDiv w:val="1"/>
      <w:marLeft w:val="0"/>
      <w:marRight w:val="0"/>
      <w:marTop w:val="0"/>
      <w:marBottom w:val="0"/>
      <w:divBdr>
        <w:top w:val="none" w:sz="0" w:space="0" w:color="auto"/>
        <w:left w:val="none" w:sz="0" w:space="0" w:color="auto"/>
        <w:bottom w:val="none" w:sz="0" w:space="0" w:color="auto"/>
        <w:right w:val="none" w:sz="0" w:space="0" w:color="auto"/>
      </w:divBdr>
    </w:div>
    <w:div w:id="210003767">
      <w:bodyDiv w:val="1"/>
      <w:marLeft w:val="0"/>
      <w:marRight w:val="0"/>
      <w:marTop w:val="0"/>
      <w:marBottom w:val="0"/>
      <w:divBdr>
        <w:top w:val="none" w:sz="0" w:space="0" w:color="auto"/>
        <w:left w:val="none" w:sz="0" w:space="0" w:color="auto"/>
        <w:bottom w:val="none" w:sz="0" w:space="0" w:color="auto"/>
        <w:right w:val="none" w:sz="0" w:space="0" w:color="auto"/>
      </w:divBdr>
      <w:divsChild>
        <w:div w:id="144397795">
          <w:marLeft w:val="0"/>
          <w:marRight w:val="0"/>
          <w:marTop w:val="0"/>
          <w:marBottom w:val="0"/>
          <w:divBdr>
            <w:top w:val="none" w:sz="0" w:space="0" w:color="auto"/>
            <w:left w:val="none" w:sz="0" w:space="0" w:color="auto"/>
            <w:bottom w:val="none" w:sz="0" w:space="0" w:color="auto"/>
            <w:right w:val="none" w:sz="0" w:space="0" w:color="auto"/>
          </w:divBdr>
          <w:divsChild>
            <w:div w:id="1157264909">
              <w:marLeft w:val="0"/>
              <w:marRight w:val="0"/>
              <w:marTop w:val="0"/>
              <w:marBottom w:val="0"/>
              <w:divBdr>
                <w:top w:val="single" w:sz="6" w:space="0" w:color="666666"/>
                <w:left w:val="single" w:sz="6" w:space="0" w:color="666666"/>
                <w:bottom w:val="single" w:sz="48" w:space="0" w:color="000000"/>
                <w:right w:val="single" w:sz="6" w:space="0" w:color="666666"/>
              </w:divBdr>
              <w:divsChild>
                <w:div w:id="562184448">
                  <w:marLeft w:val="0"/>
                  <w:marRight w:val="0"/>
                  <w:marTop w:val="0"/>
                  <w:marBottom w:val="0"/>
                  <w:divBdr>
                    <w:top w:val="none" w:sz="0" w:space="0" w:color="auto"/>
                    <w:left w:val="none" w:sz="0" w:space="0" w:color="auto"/>
                    <w:bottom w:val="none" w:sz="0" w:space="0" w:color="auto"/>
                    <w:right w:val="none" w:sz="0" w:space="0" w:color="auto"/>
                  </w:divBdr>
                  <w:divsChild>
                    <w:div w:id="629476871">
                      <w:marLeft w:val="150"/>
                      <w:marRight w:val="0"/>
                      <w:marTop w:val="150"/>
                      <w:marBottom w:val="0"/>
                      <w:divBdr>
                        <w:top w:val="none" w:sz="0" w:space="0" w:color="auto"/>
                        <w:left w:val="none" w:sz="0" w:space="0" w:color="auto"/>
                        <w:bottom w:val="none" w:sz="0" w:space="0" w:color="auto"/>
                        <w:right w:val="none" w:sz="0" w:space="0" w:color="auto"/>
                      </w:divBdr>
                      <w:divsChild>
                        <w:div w:id="805513206">
                          <w:marLeft w:val="0"/>
                          <w:marRight w:val="0"/>
                          <w:marTop w:val="0"/>
                          <w:marBottom w:val="0"/>
                          <w:divBdr>
                            <w:top w:val="none" w:sz="0" w:space="0" w:color="auto"/>
                            <w:left w:val="none" w:sz="0" w:space="0" w:color="auto"/>
                            <w:bottom w:val="none" w:sz="0" w:space="0" w:color="auto"/>
                            <w:right w:val="none" w:sz="0" w:space="0" w:color="auto"/>
                          </w:divBdr>
                          <w:divsChild>
                            <w:div w:id="1205947322">
                              <w:marLeft w:val="0"/>
                              <w:marRight w:val="0"/>
                              <w:marTop w:val="0"/>
                              <w:marBottom w:val="0"/>
                              <w:divBdr>
                                <w:top w:val="none" w:sz="0" w:space="0" w:color="auto"/>
                                <w:left w:val="none" w:sz="0" w:space="0" w:color="auto"/>
                                <w:bottom w:val="none" w:sz="0" w:space="0" w:color="auto"/>
                                <w:right w:val="none" w:sz="0" w:space="0" w:color="auto"/>
                              </w:divBdr>
                              <w:divsChild>
                                <w:div w:id="1520924222">
                                  <w:marLeft w:val="0"/>
                                  <w:marRight w:val="0"/>
                                  <w:marTop w:val="0"/>
                                  <w:marBottom w:val="0"/>
                                  <w:divBdr>
                                    <w:top w:val="none" w:sz="0" w:space="0" w:color="auto"/>
                                    <w:left w:val="none" w:sz="0" w:space="0" w:color="auto"/>
                                    <w:bottom w:val="none" w:sz="0" w:space="0" w:color="auto"/>
                                    <w:right w:val="none" w:sz="0" w:space="0" w:color="auto"/>
                                  </w:divBdr>
                                  <w:divsChild>
                                    <w:div w:id="1266616800">
                                      <w:marLeft w:val="0"/>
                                      <w:marRight w:val="0"/>
                                      <w:marTop w:val="0"/>
                                      <w:marBottom w:val="0"/>
                                      <w:divBdr>
                                        <w:top w:val="none" w:sz="0" w:space="0" w:color="auto"/>
                                        <w:left w:val="none" w:sz="0" w:space="0" w:color="auto"/>
                                        <w:bottom w:val="none" w:sz="0" w:space="0" w:color="auto"/>
                                        <w:right w:val="none" w:sz="0" w:space="0" w:color="auto"/>
                                      </w:divBdr>
                                      <w:divsChild>
                                        <w:div w:id="327951791">
                                          <w:marLeft w:val="0"/>
                                          <w:marRight w:val="0"/>
                                          <w:marTop w:val="0"/>
                                          <w:marBottom w:val="0"/>
                                          <w:divBdr>
                                            <w:top w:val="none" w:sz="0" w:space="0" w:color="auto"/>
                                            <w:left w:val="none" w:sz="0" w:space="0" w:color="auto"/>
                                            <w:bottom w:val="none" w:sz="0" w:space="0" w:color="auto"/>
                                            <w:right w:val="none" w:sz="0" w:space="0" w:color="auto"/>
                                          </w:divBdr>
                                          <w:divsChild>
                                            <w:div w:id="2080905658">
                                              <w:marLeft w:val="0"/>
                                              <w:marRight w:val="0"/>
                                              <w:marTop w:val="0"/>
                                              <w:marBottom w:val="0"/>
                                              <w:divBdr>
                                                <w:top w:val="none" w:sz="0" w:space="0" w:color="auto"/>
                                                <w:left w:val="none" w:sz="0" w:space="0" w:color="auto"/>
                                                <w:bottom w:val="none" w:sz="0" w:space="0" w:color="auto"/>
                                                <w:right w:val="none" w:sz="0" w:space="0" w:color="auto"/>
                                              </w:divBdr>
                                              <w:divsChild>
                                                <w:div w:id="209881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0452024">
      <w:bodyDiv w:val="1"/>
      <w:marLeft w:val="0"/>
      <w:marRight w:val="0"/>
      <w:marTop w:val="0"/>
      <w:marBottom w:val="0"/>
      <w:divBdr>
        <w:top w:val="none" w:sz="0" w:space="0" w:color="auto"/>
        <w:left w:val="none" w:sz="0" w:space="0" w:color="auto"/>
        <w:bottom w:val="none" w:sz="0" w:space="0" w:color="auto"/>
        <w:right w:val="none" w:sz="0" w:space="0" w:color="auto"/>
      </w:divBdr>
    </w:div>
    <w:div w:id="436608161">
      <w:bodyDiv w:val="1"/>
      <w:marLeft w:val="0"/>
      <w:marRight w:val="0"/>
      <w:marTop w:val="0"/>
      <w:marBottom w:val="0"/>
      <w:divBdr>
        <w:top w:val="none" w:sz="0" w:space="0" w:color="auto"/>
        <w:left w:val="none" w:sz="0" w:space="0" w:color="auto"/>
        <w:bottom w:val="none" w:sz="0" w:space="0" w:color="auto"/>
        <w:right w:val="none" w:sz="0" w:space="0" w:color="auto"/>
      </w:divBdr>
    </w:div>
    <w:div w:id="614561111">
      <w:bodyDiv w:val="1"/>
      <w:marLeft w:val="0"/>
      <w:marRight w:val="0"/>
      <w:marTop w:val="0"/>
      <w:marBottom w:val="0"/>
      <w:divBdr>
        <w:top w:val="none" w:sz="0" w:space="0" w:color="auto"/>
        <w:left w:val="none" w:sz="0" w:space="0" w:color="auto"/>
        <w:bottom w:val="none" w:sz="0" w:space="0" w:color="auto"/>
        <w:right w:val="none" w:sz="0" w:space="0" w:color="auto"/>
      </w:divBdr>
    </w:div>
    <w:div w:id="771586360">
      <w:bodyDiv w:val="1"/>
      <w:marLeft w:val="0"/>
      <w:marRight w:val="0"/>
      <w:marTop w:val="0"/>
      <w:marBottom w:val="0"/>
      <w:divBdr>
        <w:top w:val="none" w:sz="0" w:space="0" w:color="auto"/>
        <w:left w:val="none" w:sz="0" w:space="0" w:color="auto"/>
        <w:bottom w:val="none" w:sz="0" w:space="0" w:color="auto"/>
        <w:right w:val="none" w:sz="0" w:space="0" w:color="auto"/>
      </w:divBdr>
    </w:div>
    <w:div w:id="1204906696">
      <w:bodyDiv w:val="1"/>
      <w:marLeft w:val="0"/>
      <w:marRight w:val="0"/>
      <w:marTop w:val="0"/>
      <w:marBottom w:val="0"/>
      <w:divBdr>
        <w:top w:val="none" w:sz="0" w:space="0" w:color="auto"/>
        <w:left w:val="none" w:sz="0" w:space="0" w:color="auto"/>
        <w:bottom w:val="none" w:sz="0" w:space="0" w:color="auto"/>
        <w:right w:val="none" w:sz="0" w:space="0" w:color="auto"/>
      </w:divBdr>
    </w:div>
    <w:div w:id="1285892767">
      <w:bodyDiv w:val="1"/>
      <w:marLeft w:val="0"/>
      <w:marRight w:val="0"/>
      <w:marTop w:val="0"/>
      <w:marBottom w:val="0"/>
      <w:divBdr>
        <w:top w:val="none" w:sz="0" w:space="0" w:color="auto"/>
        <w:left w:val="none" w:sz="0" w:space="0" w:color="auto"/>
        <w:bottom w:val="none" w:sz="0" w:space="0" w:color="auto"/>
        <w:right w:val="none" w:sz="0" w:space="0" w:color="auto"/>
      </w:divBdr>
    </w:div>
    <w:div w:id="1357654828">
      <w:bodyDiv w:val="1"/>
      <w:marLeft w:val="0"/>
      <w:marRight w:val="0"/>
      <w:marTop w:val="0"/>
      <w:marBottom w:val="0"/>
      <w:divBdr>
        <w:top w:val="none" w:sz="0" w:space="0" w:color="auto"/>
        <w:left w:val="none" w:sz="0" w:space="0" w:color="auto"/>
        <w:bottom w:val="none" w:sz="0" w:space="0" w:color="auto"/>
        <w:right w:val="none" w:sz="0" w:space="0" w:color="auto"/>
      </w:divBdr>
    </w:div>
    <w:div w:id="1371110039">
      <w:bodyDiv w:val="1"/>
      <w:marLeft w:val="0"/>
      <w:marRight w:val="0"/>
      <w:marTop w:val="0"/>
      <w:marBottom w:val="0"/>
      <w:divBdr>
        <w:top w:val="none" w:sz="0" w:space="0" w:color="auto"/>
        <w:left w:val="none" w:sz="0" w:space="0" w:color="auto"/>
        <w:bottom w:val="none" w:sz="0" w:space="0" w:color="auto"/>
        <w:right w:val="none" w:sz="0" w:space="0" w:color="auto"/>
      </w:divBdr>
    </w:div>
    <w:div w:id="1436707265">
      <w:bodyDiv w:val="1"/>
      <w:marLeft w:val="0"/>
      <w:marRight w:val="0"/>
      <w:marTop w:val="0"/>
      <w:marBottom w:val="0"/>
      <w:divBdr>
        <w:top w:val="none" w:sz="0" w:space="0" w:color="auto"/>
        <w:left w:val="none" w:sz="0" w:space="0" w:color="auto"/>
        <w:bottom w:val="none" w:sz="0" w:space="0" w:color="auto"/>
        <w:right w:val="none" w:sz="0" w:space="0" w:color="auto"/>
      </w:divBdr>
    </w:div>
    <w:div w:id="1472794716">
      <w:bodyDiv w:val="1"/>
      <w:marLeft w:val="0"/>
      <w:marRight w:val="0"/>
      <w:marTop w:val="0"/>
      <w:marBottom w:val="0"/>
      <w:divBdr>
        <w:top w:val="none" w:sz="0" w:space="0" w:color="auto"/>
        <w:left w:val="none" w:sz="0" w:space="0" w:color="auto"/>
        <w:bottom w:val="none" w:sz="0" w:space="0" w:color="auto"/>
        <w:right w:val="none" w:sz="0" w:space="0" w:color="auto"/>
      </w:divBdr>
    </w:div>
    <w:div w:id="1596398763">
      <w:bodyDiv w:val="1"/>
      <w:marLeft w:val="0"/>
      <w:marRight w:val="0"/>
      <w:marTop w:val="0"/>
      <w:marBottom w:val="0"/>
      <w:divBdr>
        <w:top w:val="none" w:sz="0" w:space="0" w:color="auto"/>
        <w:left w:val="none" w:sz="0" w:space="0" w:color="auto"/>
        <w:bottom w:val="none" w:sz="0" w:space="0" w:color="auto"/>
        <w:right w:val="none" w:sz="0" w:space="0" w:color="auto"/>
      </w:divBdr>
    </w:div>
    <w:div w:id="1708990622">
      <w:bodyDiv w:val="1"/>
      <w:marLeft w:val="0"/>
      <w:marRight w:val="0"/>
      <w:marTop w:val="0"/>
      <w:marBottom w:val="0"/>
      <w:divBdr>
        <w:top w:val="none" w:sz="0" w:space="0" w:color="auto"/>
        <w:left w:val="none" w:sz="0" w:space="0" w:color="auto"/>
        <w:bottom w:val="none" w:sz="0" w:space="0" w:color="auto"/>
        <w:right w:val="none" w:sz="0" w:space="0" w:color="auto"/>
      </w:divBdr>
      <w:divsChild>
        <w:div w:id="986591248">
          <w:marLeft w:val="0"/>
          <w:marRight w:val="0"/>
          <w:marTop w:val="0"/>
          <w:marBottom w:val="0"/>
          <w:divBdr>
            <w:top w:val="none" w:sz="0" w:space="0" w:color="auto"/>
            <w:left w:val="none" w:sz="0" w:space="0" w:color="auto"/>
            <w:bottom w:val="none" w:sz="0" w:space="0" w:color="auto"/>
            <w:right w:val="none" w:sz="0" w:space="0" w:color="auto"/>
          </w:divBdr>
          <w:divsChild>
            <w:div w:id="1172724320">
              <w:marLeft w:val="0"/>
              <w:marRight w:val="0"/>
              <w:marTop w:val="0"/>
              <w:marBottom w:val="0"/>
              <w:divBdr>
                <w:top w:val="single" w:sz="6" w:space="0" w:color="666666"/>
                <w:left w:val="single" w:sz="6" w:space="0" w:color="666666"/>
                <w:bottom w:val="single" w:sz="48" w:space="0" w:color="000000"/>
                <w:right w:val="single" w:sz="6" w:space="0" w:color="666666"/>
              </w:divBdr>
              <w:divsChild>
                <w:div w:id="1874033384">
                  <w:marLeft w:val="0"/>
                  <w:marRight w:val="0"/>
                  <w:marTop w:val="0"/>
                  <w:marBottom w:val="0"/>
                  <w:divBdr>
                    <w:top w:val="none" w:sz="0" w:space="0" w:color="auto"/>
                    <w:left w:val="none" w:sz="0" w:space="0" w:color="auto"/>
                    <w:bottom w:val="none" w:sz="0" w:space="0" w:color="auto"/>
                    <w:right w:val="none" w:sz="0" w:space="0" w:color="auto"/>
                  </w:divBdr>
                  <w:divsChild>
                    <w:div w:id="290744654">
                      <w:marLeft w:val="150"/>
                      <w:marRight w:val="0"/>
                      <w:marTop w:val="150"/>
                      <w:marBottom w:val="0"/>
                      <w:divBdr>
                        <w:top w:val="none" w:sz="0" w:space="0" w:color="auto"/>
                        <w:left w:val="none" w:sz="0" w:space="0" w:color="auto"/>
                        <w:bottom w:val="none" w:sz="0" w:space="0" w:color="auto"/>
                        <w:right w:val="none" w:sz="0" w:space="0" w:color="auto"/>
                      </w:divBdr>
                      <w:divsChild>
                        <w:div w:id="1945720995">
                          <w:marLeft w:val="0"/>
                          <w:marRight w:val="0"/>
                          <w:marTop w:val="0"/>
                          <w:marBottom w:val="0"/>
                          <w:divBdr>
                            <w:top w:val="none" w:sz="0" w:space="0" w:color="auto"/>
                            <w:left w:val="none" w:sz="0" w:space="0" w:color="auto"/>
                            <w:bottom w:val="none" w:sz="0" w:space="0" w:color="auto"/>
                            <w:right w:val="none" w:sz="0" w:space="0" w:color="auto"/>
                          </w:divBdr>
                          <w:divsChild>
                            <w:div w:id="572086575">
                              <w:marLeft w:val="0"/>
                              <w:marRight w:val="0"/>
                              <w:marTop w:val="0"/>
                              <w:marBottom w:val="0"/>
                              <w:divBdr>
                                <w:top w:val="none" w:sz="0" w:space="0" w:color="auto"/>
                                <w:left w:val="none" w:sz="0" w:space="0" w:color="auto"/>
                                <w:bottom w:val="none" w:sz="0" w:space="0" w:color="auto"/>
                                <w:right w:val="none" w:sz="0" w:space="0" w:color="auto"/>
                              </w:divBdr>
                              <w:divsChild>
                                <w:div w:id="143010660">
                                  <w:marLeft w:val="0"/>
                                  <w:marRight w:val="0"/>
                                  <w:marTop w:val="0"/>
                                  <w:marBottom w:val="0"/>
                                  <w:divBdr>
                                    <w:top w:val="none" w:sz="0" w:space="0" w:color="auto"/>
                                    <w:left w:val="none" w:sz="0" w:space="0" w:color="auto"/>
                                    <w:bottom w:val="none" w:sz="0" w:space="0" w:color="auto"/>
                                    <w:right w:val="none" w:sz="0" w:space="0" w:color="auto"/>
                                  </w:divBdr>
                                  <w:divsChild>
                                    <w:div w:id="499203016">
                                      <w:marLeft w:val="0"/>
                                      <w:marRight w:val="0"/>
                                      <w:marTop w:val="0"/>
                                      <w:marBottom w:val="0"/>
                                      <w:divBdr>
                                        <w:top w:val="none" w:sz="0" w:space="0" w:color="auto"/>
                                        <w:left w:val="none" w:sz="0" w:space="0" w:color="auto"/>
                                        <w:bottom w:val="none" w:sz="0" w:space="0" w:color="auto"/>
                                        <w:right w:val="none" w:sz="0" w:space="0" w:color="auto"/>
                                      </w:divBdr>
                                      <w:divsChild>
                                        <w:div w:id="485636354">
                                          <w:marLeft w:val="0"/>
                                          <w:marRight w:val="0"/>
                                          <w:marTop w:val="0"/>
                                          <w:marBottom w:val="0"/>
                                          <w:divBdr>
                                            <w:top w:val="none" w:sz="0" w:space="0" w:color="auto"/>
                                            <w:left w:val="none" w:sz="0" w:space="0" w:color="auto"/>
                                            <w:bottom w:val="none" w:sz="0" w:space="0" w:color="auto"/>
                                            <w:right w:val="none" w:sz="0" w:space="0" w:color="auto"/>
                                          </w:divBdr>
                                          <w:divsChild>
                                            <w:div w:id="200362086">
                                              <w:marLeft w:val="0"/>
                                              <w:marRight w:val="0"/>
                                              <w:marTop w:val="0"/>
                                              <w:marBottom w:val="0"/>
                                              <w:divBdr>
                                                <w:top w:val="none" w:sz="0" w:space="0" w:color="auto"/>
                                                <w:left w:val="none" w:sz="0" w:space="0" w:color="auto"/>
                                                <w:bottom w:val="none" w:sz="0" w:space="0" w:color="auto"/>
                                                <w:right w:val="none" w:sz="0" w:space="0" w:color="auto"/>
                                              </w:divBdr>
                                              <w:divsChild>
                                                <w:div w:id="213976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5641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jpeg"/><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0.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L:\Templates\Internal%20briefing\Internal_general_briefing_template.dotx" TargetMode="External"/></Relationships>
</file>

<file path=word/theme/theme1.xml><?xml version="1.0" encoding="utf-8"?>
<a:theme xmlns:a="http://schemas.openxmlformats.org/drawingml/2006/main" name="Office Theme">
  <a:themeElements>
    <a:clrScheme name="IGWC">
      <a:dk1>
        <a:srgbClr val="4C6968"/>
      </a:dk1>
      <a:lt1>
        <a:srgbClr val="BCD8E3"/>
      </a:lt1>
      <a:dk2>
        <a:srgbClr val="48555E"/>
      </a:dk2>
      <a:lt2>
        <a:srgbClr val="E7E6E6"/>
      </a:lt2>
      <a:accent1>
        <a:srgbClr val="4C6968"/>
      </a:accent1>
      <a:accent2>
        <a:srgbClr val="48545E"/>
      </a:accent2>
      <a:accent3>
        <a:srgbClr val="BCD7E2"/>
      </a:accent3>
      <a:accent4>
        <a:srgbClr val="6E8C81"/>
      </a:accent4>
      <a:accent5>
        <a:srgbClr val="F0C88A"/>
      </a:accent5>
      <a:accent6>
        <a:srgbClr val="CE9282"/>
      </a:accent6>
      <a:hlink>
        <a:srgbClr val="48545E"/>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95247a4-6a6b-40fb-87b6-0fb2f012c536" xsi:nil="true"/>
    <lcf76f155ced4ddcb4097134ff3c332f xmlns="d81c2681-db7b-4a56-9abd-a3238a78f6b2">
      <Terms xmlns="http://schemas.microsoft.com/office/infopath/2007/PartnerControls"/>
    </lcf76f155ced4ddcb4097134ff3c332f>
    <SharedWithUsers xmlns="d869c146-c82e-4435-92e4-da91542262fd">
      <UserInfo>
        <DisplayName>Rychevska, Ivanna</DisplayName>
        <AccountId>45</AccountId>
        <AccountType/>
      </UserInfo>
      <UserInfo>
        <DisplayName>Mead, Di</DisplayName>
        <AccountId>34</AccountId>
        <AccountType/>
      </UserInfo>
      <UserInfo>
        <DisplayName>Guilfoyle, John</DisplayName>
        <AccountId>26</AccountId>
        <AccountType/>
      </UserInfo>
      <UserInfo>
        <DisplayName>SharingLinks.1916155f-12b7-4501-978d-fd31f9c05ad4.Flexible.72b09204-4e51-42e6-8c2b-334bd3be95fc</DisplayName>
        <AccountId>63</AccountId>
        <AccountType/>
      </UserInfo>
      <UserInfo>
        <DisplayName>Limited Access System Group For List 85c7742c-e2d4-4da8-af47-b5009cd4cd92</DisplayName>
        <AccountId>76</AccountId>
        <AccountType/>
      </UserInfo>
      <UserInfo>
        <DisplayName>Limited Access System Group For List 05ae9dfb-8234-4dee-b010-b18fc1d24d34</DisplayName>
        <AccountId>49</AccountId>
        <AccountType/>
      </UserInfo>
      <UserInfo>
        <DisplayName>Leopold, Bridgett</DisplayName>
        <AccountId>14</AccountId>
        <AccountType/>
      </UserInfo>
      <UserInfo>
        <DisplayName>SharingLinks.502c453f-e636-4d7a-aa73-0f2e676482c0.Flexible.52331fb6-4c9b-4738-a881-c2d6e634c681</DisplayName>
        <AccountId>50</AccountId>
        <AccountType/>
      </UserInfo>
      <UserInfo>
        <DisplayName>SharingLinks.fee0af9f-f37f-4972-b48d-6ca4957575fc.Flexible.21e75b27-38d9-4a80-bb05-d2978403390f</DisplayName>
        <AccountId>67</AccountId>
        <AccountType/>
      </UserInfo>
      <UserInfo>
        <DisplayName>Lonnie, Ken</DisplayName>
        <AccountId>40</AccountId>
        <AccountType/>
      </UserInfo>
      <UserInfo>
        <DisplayName>Limited Access System Group For List 41e64cd5-d7af-44fd-b138-dddd67c74f5b</DisplayName>
        <AccountId>53</AccountId>
        <AccountType/>
      </UserInfo>
      <UserInfo>
        <DisplayName>Smith, Jodi</DisplayName>
        <AccountId>15</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6" ma:contentTypeDescription="Create a new document." ma:contentTypeScope="" ma:versionID="29ebb019d354d671b53245c09b1e2d80">
  <xsd:schema xmlns:xsd="http://www.w3.org/2001/XMLSchema" xmlns:xs="http://www.w3.org/2001/XMLSchema" xmlns:p="http://schemas.microsoft.com/office/2006/metadata/properties" xmlns:ns1="http://schemas.microsoft.com/sharepoint/v3" xmlns:ns2="b98728ac-f998-415c-abee-6b046fb1441e" xmlns:ns3="d869c146-c82e-4435-92e4-da91542262fd" xmlns:ns4="d81c2681-db7b-4a56-9abd-a3238a78f6b2" xmlns:ns5="a95247a4-6a6b-40fb-87b6-0fb2f012c536" targetNamespace="http://schemas.microsoft.com/office/2006/metadata/properties" ma:root="true" ma:fieldsID="25bdb6a5bc4ffbbe42be2b4704fa052c" ns1:_="" ns2:_="" ns3:_="" ns4:_="" ns5:_="">
    <xsd:import namespace="http://schemas.microsoft.com/sharepoint/v3"/>
    <xsd:import namespace="b98728ac-f998-415c-abee-6b046fb1441e"/>
    <xsd:import namespace="d869c146-c82e-4435-92e4-da91542262fd"/>
    <xsd:import namespace="d81c2681-db7b-4a56-9abd-a3238a78f6b2"/>
    <xsd:import namespace="a95247a4-6a6b-40fb-87b6-0fb2f012c536"/>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1:_ip_UnifiedCompliancePolicyProperties" minOccurs="0"/>
                <xsd:element ref="ns1:_ip_UnifiedCompliancePolicyUIAction"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5247a4-6a6b-40fb-87b6-0fb2f012c536"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ff4dd4-e1ac-40df-be8e-b1e036f80c8e}"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E33F65-858C-4CC8-AC77-2261669A03EC}">
  <ds:schemaRefs>
    <ds:schemaRef ds:uri="http://schemas.microsoft.com/sharepoint/v3/contenttype/forms"/>
  </ds:schemaRefs>
</ds:datastoreItem>
</file>

<file path=customXml/itemProps2.xml><?xml version="1.0" encoding="utf-8"?>
<ds:datastoreItem xmlns:ds="http://schemas.openxmlformats.org/officeDocument/2006/customXml" ds:itemID="{91C84729-FFEF-4003-BC9D-496FD81A451E}">
  <ds:schemaRefs>
    <ds:schemaRef ds:uri="http://schemas.microsoft.com/office/2006/metadata/properties"/>
    <ds:schemaRef ds:uri="http://schemas.microsoft.com/office/infopath/2007/PartnerControls"/>
    <ds:schemaRef ds:uri="39e5e549-1e16-4ff8-89a2-62dcbd2df262"/>
    <ds:schemaRef ds:uri="6b38b914-6ddd-472a-8e14-4c54c623661f"/>
    <ds:schemaRef ds:uri="f4d76bd7-4fe2-47c1-b726-df5f65aaa148"/>
  </ds:schemaRefs>
</ds:datastoreItem>
</file>

<file path=customXml/itemProps3.xml><?xml version="1.0" encoding="utf-8"?>
<ds:datastoreItem xmlns:ds="http://schemas.openxmlformats.org/officeDocument/2006/customXml" ds:itemID="{F527EE7D-22BE-4E50-8C34-A4CE3D164383}">
  <ds:schemaRefs>
    <ds:schemaRef ds:uri="http://schemas.openxmlformats.org/officeDocument/2006/bibliography"/>
  </ds:schemaRefs>
</ds:datastoreItem>
</file>

<file path=customXml/itemProps4.xml><?xml version="1.0" encoding="utf-8"?>
<ds:datastoreItem xmlns:ds="http://schemas.openxmlformats.org/officeDocument/2006/customXml" ds:itemID="{4EE9BCC4-F7D5-4C06-8D94-20724FFDADD0}"/>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Internal_general_briefing_template.dotx</Template>
  <TotalTime>1</TotalTime>
  <Pages>9</Pages>
  <Words>1368</Words>
  <Characters>7803</Characters>
  <Application>Microsoft Office Word</Application>
  <DocSecurity>4</DocSecurity>
  <Lines>65</Lines>
  <Paragraphs>18</Paragraphs>
  <ScaleCrop>false</ScaleCrop>
  <Manager/>
  <Company/>
  <LinksUpToDate>false</LinksUpToDate>
  <CharactersWithSpaces>9153</CharactersWithSpaces>
  <SharedDoc>false</SharedDoc>
  <HLinks>
    <vt:vector size="12" baseType="variant">
      <vt:variant>
        <vt:i4>7340114</vt:i4>
      </vt:variant>
      <vt:variant>
        <vt:i4>3</vt:i4>
      </vt:variant>
      <vt:variant>
        <vt:i4>0</vt:i4>
      </vt:variant>
      <vt:variant>
        <vt:i4>5</vt:i4>
      </vt:variant>
      <vt:variant>
        <vt:lpwstr>mailto:Holly.Young@igwc.gov.au</vt:lpwstr>
      </vt:variant>
      <vt:variant>
        <vt:lpwstr/>
      </vt:variant>
      <vt:variant>
        <vt:i4>7340114</vt:i4>
      </vt:variant>
      <vt:variant>
        <vt:i4>0</vt:i4>
      </vt:variant>
      <vt:variant>
        <vt:i4>0</vt:i4>
      </vt:variant>
      <vt:variant>
        <vt:i4>5</vt:i4>
      </vt:variant>
      <vt:variant>
        <vt:lpwstr>mailto:Holly.Young@igwc.gov.au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Modern Regulator Improvement Tool DRAFT Summary of process and outcomes</dc:title>
  <dc:subject/>
  <dc:creator>Rychevska, Ivanna</dc:creator>
  <cp:keywords/>
  <dc:description/>
  <cp:lastModifiedBy>Holly YOUNG</cp:lastModifiedBy>
  <cp:revision>2</cp:revision>
  <cp:lastPrinted>2021-12-17T15:45:00Z</cp:lastPrinted>
  <dcterms:created xsi:type="dcterms:W3CDTF">2025-06-19T00:03:00Z</dcterms:created>
  <dcterms:modified xsi:type="dcterms:W3CDTF">2025-06-19T00:03:00Z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0x010100D001B2BE74D025469E1D0E28F10DD2C8</vt:lpwstr>
  </property>
  <property fmtid="{D5CDD505-2E9C-101B-9397-08002B2CF9AE}" pid="3" name="MediaServiceImageTags">
    <vt:lpwstr/>
  </property>
  <property fmtid="{D5CDD505-2E9C-101B-9397-08002B2CF9AE}" pid="4" name="ClassificationContentMarkingHeaderShapeIds">
    <vt:lpwstr>8a84364,35de73d0,35d8ac2f</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3d33cd7,299afb5c,46d0be65</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ies>
</file>